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347FB" w14:textId="77777777" w:rsidR="003375BF" w:rsidRPr="007F6B45" w:rsidRDefault="00A669AD" w:rsidP="003D3261">
      <w:pPr>
        <w:rPr>
          <w:rFonts w:ascii="IRANSans" w:hAnsi="IRANSans" w:cs="B Nazanin"/>
          <w:b/>
          <w:bCs/>
          <w:sz w:val="24"/>
          <w:szCs w:val="24"/>
          <w:rtl/>
          <w:lang w:bidi="fa-IR"/>
        </w:rPr>
      </w:pPr>
      <w:r w:rsidRPr="007F6B45">
        <w:rPr>
          <w:rFonts w:cs="B Nazanin"/>
          <w:b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070EBE23" wp14:editId="5BA0EC47">
            <wp:simplePos x="0" y="0"/>
            <wp:positionH relativeFrom="column">
              <wp:posOffset>-373380</wp:posOffset>
            </wp:positionH>
            <wp:positionV relativeFrom="paragraph">
              <wp:posOffset>9525</wp:posOffset>
            </wp:positionV>
            <wp:extent cx="6504305" cy="1981200"/>
            <wp:effectExtent l="0" t="0" r="0" b="0"/>
            <wp:wrapNone/>
            <wp:docPr id="21" name="Picture 21" descr="C:\Users\windows\Desktop\Expert-Ba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indows\Desktop\Expert-Back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30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2692"/>
        <w:gridCol w:w="3030"/>
        <w:gridCol w:w="5608"/>
      </w:tblGrid>
      <w:tr w:rsidR="00F602F3" w:rsidRPr="007F6B45" w14:paraId="024AE33C" w14:textId="77777777">
        <w:tc>
          <w:tcPr>
            <w:tcW w:w="2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19D40E7" w14:textId="77777777" w:rsidR="00F602F3" w:rsidRPr="007F6B45" w:rsidRDefault="0063182D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7953609" wp14:editId="4246D3BB">
                  <wp:extent cx="1238250" cy="1238250"/>
                  <wp:effectExtent l="0" t="0" r="0" b="0"/>
                  <wp:docPr id="1" name="d6392406-6532-45b3-b3a2-3c7b43b5d76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97070e9-77e0-4537-b7a1-6dbe9ed34f59.jpg"/>
                          <pic:cNvPicPr/>
                        </pic:nvPicPr>
                        <pic:blipFill>
                          <a:blip r:embed="rId12" cstate="print">
                            <a:extLst>
                              <a:ext uri="d9eab93f-8823-44b9-ac5c-47890f70d026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250" cy="1238250"/>
                          </a:xfrm>
                          <a:prstGeom prst="ellipse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8CF93CB" w14:textId="77777777" w:rsidR="00F602F3" w:rsidRPr="007F6B45" w:rsidRDefault="0063182D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CED4D9"/>
                <w:sz w:val="26"/>
                <w:szCs w:val="32"/>
                <w:rtl/>
              </w:rPr>
              <w:t>آزاد  عابدیفر</w:t>
            </w:r>
          </w:p>
          <w:p w14:paraId="3E659D3A" w14:textId="77777777" w:rsidR="00F602F3" w:rsidRPr="007F6B45" w:rsidRDefault="0063182D">
            <w:pPr>
              <w:pBdr>
                <w:bottom w:val="dotted" w:sz="6" w:space="1" w:color="CED4D9"/>
              </w:pBdr>
              <w:bidi/>
              <w:spacing w:afterLines="30" w:after="72" w:line="300" w:lineRule="auto"/>
              <w:rPr>
                <w:rFonts w:cs="B Nazanin"/>
                <w:b/>
                <w:bCs/>
                <w:sz w:val="28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CED4D9"/>
                <w:sz w:val="26"/>
                <w:rtl/>
              </w:rPr>
              <w:t>برنامه ریزی و کنترل پروژه</w:t>
            </w:r>
          </w:p>
          <w:p w14:paraId="5B4D82AD" w14:textId="77777777" w:rsidR="00F602F3" w:rsidRPr="007F6B45" w:rsidRDefault="0063182D">
            <w:pPr>
              <w:bidi/>
              <w:rPr>
                <w:rFonts w:cs="B Nazanin"/>
                <w:b/>
                <w:bCs/>
                <w:sz w:val="28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CED4D9"/>
                <w:sz w:val="26"/>
                <w:szCs w:val="20"/>
                <w:rtl/>
              </w:rPr>
              <w:t xml:space="preserve">متولد: ۶/۹/۱۳۶۰ </w:t>
            </w:r>
          </w:p>
          <w:p w14:paraId="479B0110" w14:textId="77777777" w:rsidR="00F602F3" w:rsidRPr="007F6B45" w:rsidRDefault="0063182D" w:rsidP="00AF04CC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CED4D9"/>
                <w:sz w:val="26"/>
                <w:szCs w:val="20"/>
                <w:rtl/>
              </w:rPr>
              <w:t>وضعیت تأهل: متأهل</w:t>
            </w: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08490F7" w14:textId="77777777" w:rsidR="00F602F3" w:rsidRPr="007F6B45" w:rsidRDefault="0063182D">
            <w:pPr>
              <w:bidi/>
              <w:spacing w:beforeLines="10" w:before="24" w:afterLines="10" w:after="24" w:line="264" w:lineRule="auto"/>
              <w:ind w:left="850" w:right="200"/>
              <w:rPr>
                <w:rFonts w:cs="B Nazanin"/>
                <w:b/>
                <w:bCs/>
                <w:sz w:val="28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8"/>
                <w:szCs w:val="24"/>
              </w:rPr>
              <w:drawing>
                <wp:inline distT="0" distB="0" distL="0" distR="0" wp14:anchorId="32358C52" wp14:editId="4B54E208">
                  <wp:extent cx="142875" cy="142875"/>
                  <wp:effectExtent l="0" t="0" r="0" b="0"/>
                  <wp:docPr id="2" name="c5dc364d-32ad-4b4e-a441-1e502a95504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5bcc7c0-2cdf-4407-893d-c2e72b72f43e.jpg"/>
                          <pic:cNvPicPr/>
                        </pic:nvPicPr>
                        <pic:blipFill>
                          <a:blip r:embed="rId13" cstate="print">
                            <a:extLst>
                              <a:ext uri="9142d7d7-f4d6-4edc-a1d5-63eb1e30c3d6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F6B45">
              <w:rPr>
                <w:rFonts w:ascii="IRANSans" w:cs="B Nazanin" w:hint="cs"/>
                <w:b/>
                <w:bCs/>
                <w:color w:val="CED4D9"/>
                <w:sz w:val="28"/>
                <w:szCs w:val="24"/>
                <w:rtl/>
              </w:rPr>
              <w:t xml:space="preserve">   Azad.abedifar@gmail.com  </w:t>
            </w:r>
          </w:p>
          <w:p w14:paraId="18BA1884" w14:textId="77777777" w:rsidR="00F602F3" w:rsidRPr="007F6B45" w:rsidRDefault="0063182D">
            <w:pPr>
              <w:bidi/>
              <w:spacing w:beforeLines="10" w:before="24" w:afterLines="10" w:after="24" w:line="264" w:lineRule="auto"/>
              <w:ind w:left="850" w:right="200"/>
              <w:rPr>
                <w:rFonts w:cs="B Nazanin"/>
                <w:b/>
                <w:bCs/>
                <w:sz w:val="28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8"/>
                <w:szCs w:val="24"/>
              </w:rPr>
              <w:drawing>
                <wp:inline distT="0" distB="0" distL="0" distR="0" wp14:anchorId="1270283F" wp14:editId="73C4BC78">
                  <wp:extent cx="142875" cy="142875"/>
                  <wp:effectExtent l="0" t="0" r="0" b="0"/>
                  <wp:docPr id="3" name="6d8d0848-608a-4236-8d85-618275f9d27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7afe3f1-10b2-4551-9dec-0e704abbe9df.jpg"/>
                          <pic:cNvPicPr/>
                        </pic:nvPicPr>
                        <pic:blipFill>
                          <a:blip r:embed="rId14" cstate="print">
                            <a:extLst>
                              <a:ext uri="fbcb24a1-c3ab-4a82-ba0e-0af345ca09a9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F6B45">
              <w:rPr>
                <w:rFonts w:ascii="IRANSans" w:cs="B Nazanin" w:hint="cs"/>
                <w:b/>
                <w:bCs/>
                <w:color w:val="CED4D9"/>
                <w:sz w:val="28"/>
                <w:szCs w:val="24"/>
                <w:rtl/>
              </w:rPr>
              <w:t xml:space="preserve">    </w:t>
            </w:r>
            <w:r w:rsidRPr="007F6B45">
              <w:rPr>
                <w:rFonts w:ascii="IRANSans" w:cs="B Nazanin" w:hint="cs"/>
                <w:b/>
                <w:bCs/>
                <w:color w:val="CED4D9"/>
                <w:sz w:val="28"/>
                <w:szCs w:val="24"/>
                <w:rtl/>
                <w:cs/>
              </w:rPr>
              <w:t xml:space="preserve">‎‏‎‏‎‏09126270885 </w:t>
            </w:r>
          </w:p>
          <w:p w14:paraId="364B500D" w14:textId="77777777" w:rsidR="00F602F3" w:rsidRPr="007F6B45" w:rsidRDefault="0063182D">
            <w:pPr>
              <w:bidi/>
              <w:spacing w:beforeLines="10" w:before="24" w:afterLines="10" w:after="24" w:line="264" w:lineRule="auto"/>
              <w:ind w:left="850" w:right="200"/>
              <w:rPr>
                <w:rFonts w:cs="B Nazanin"/>
                <w:b/>
                <w:bCs/>
                <w:sz w:val="28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8"/>
                <w:szCs w:val="24"/>
              </w:rPr>
              <w:drawing>
                <wp:inline distT="0" distB="0" distL="0" distR="0" wp14:anchorId="5D7F41A7" wp14:editId="76067975">
                  <wp:extent cx="142875" cy="142875"/>
                  <wp:effectExtent l="0" t="0" r="0" b="0"/>
                  <wp:docPr id="4" name="a7dc3378-dc7e-4465-8e7c-bd93774efbb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d715d03-f21a-4414-a893-ceeac4c890a4.jpg"/>
                          <pic:cNvPicPr/>
                        </pic:nvPicPr>
                        <pic:blipFill>
                          <a:blip r:embed="rId15" cstate="print">
                            <a:extLst>
                              <a:ext uri="0052f2d2-9a62-4f52-87f8-c08de99b77b6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7F6B45">
              <w:rPr>
                <w:rFonts w:ascii="IRANSans" w:cs="B Nazanin" w:hint="cs"/>
                <w:b/>
                <w:bCs/>
                <w:color w:val="CED4D9"/>
                <w:sz w:val="28"/>
                <w:szCs w:val="24"/>
                <w:rtl/>
              </w:rPr>
              <w:t xml:space="preserve">  تهران، شهران -فلکه اول کوچه پالیک </w:t>
            </w:r>
          </w:p>
        </w:tc>
      </w:tr>
    </w:tbl>
    <w:p w14:paraId="0DFC267A" w14:textId="77777777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1D5CDA36" w14:textId="77777777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5A82256C" w14:textId="77777777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4DE28E4E" w14:textId="77777777" w:rsidR="00F602F3" w:rsidRPr="007F6B45" w:rsidRDefault="0063182D">
      <w:pPr>
        <w:pBdr>
          <w:bottom w:val="dotted" w:sz="6" w:space="1" w:color="CCCCCC"/>
        </w:pBdr>
        <w:bidi/>
        <w:spacing w:afterLines="70" w:after="168" w:line="264" w:lineRule="auto"/>
        <w:rPr>
          <w:rFonts w:cs="B Nazanin"/>
          <w:b/>
          <w:bCs/>
          <w:color w:val="FF0000"/>
          <w:sz w:val="24"/>
          <w:szCs w:val="24"/>
        </w:rPr>
      </w:pPr>
      <w:r w:rsidRPr="007F6B45">
        <w:rPr>
          <w:rFonts w:cs="B Nazanin"/>
          <w:b/>
          <w:bCs/>
          <w:noProof/>
          <w:color w:val="FF0000"/>
          <w:sz w:val="24"/>
          <w:szCs w:val="24"/>
        </w:rPr>
        <w:drawing>
          <wp:inline distT="0" distB="0" distL="0" distR="0" wp14:anchorId="0E685445" wp14:editId="537585C6">
            <wp:extent cx="190500" cy="190500"/>
            <wp:effectExtent l="0" t="0" r="0" b="0"/>
            <wp:docPr id="6" name="94989526-c05d-4003-a5cb-10e0e9c396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4ddbc1-2bc7-4f78-b71d-6c8d21d157d2.jpg"/>
                    <pic:cNvPicPr/>
                  </pic:nvPicPr>
                  <pic:blipFill>
                    <a:blip r:embed="rId16" cstate="print">
                      <a:extLst>
                        <a:ext uri="b65beb1a-a7c9-412e-9ba3-8976f0179514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6B45">
        <w:rPr>
          <w:rFonts w:ascii="IRANSans" w:cs="B Nazanin" w:hint="cs"/>
          <w:b/>
          <w:bCs/>
          <w:color w:val="FF0000"/>
          <w:sz w:val="24"/>
          <w:szCs w:val="28"/>
          <w:rtl/>
        </w:rPr>
        <w:t xml:space="preserve">   سوابق تحصیلی</w:t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11330"/>
      </w:tblGrid>
      <w:tr w:rsidR="00F602F3" w:rsidRPr="007F6B45" w14:paraId="066EE197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077A19A9" w14:textId="77777777" w:rsidR="00F602F3" w:rsidRPr="007F6B45" w:rsidRDefault="0063182D">
            <w:pPr>
              <w:bidi/>
              <w:spacing w:beforeLines="50" w:before="120" w:afterLines="30" w:after="72" w:line="264" w:lineRule="auto"/>
              <w:ind w:left="300"/>
              <w:rPr>
                <w:rFonts w:cs="B Nazanin"/>
                <w:b/>
                <w:bCs/>
                <w:color w:val="0072C7" w:themeColor="accent2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0072C7" w:themeColor="accent2"/>
                <w:sz w:val="24"/>
                <w:szCs w:val="24"/>
                <w:rtl/>
              </w:rPr>
              <w:t>کارشناسی  مهندسی صنایع</w:t>
            </w:r>
          </w:p>
          <w:p w14:paraId="72371B45" w14:textId="77777777" w:rsidR="00F602F3" w:rsidRPr="007F6B45" w:rsidRDefault="0063182D">
            <w:pPr>
              <w:bidi/>
              <w:ind w:left="300"/>
              <w:rPr>
                <w:rFonts w:cs="B Nazanin"/>
                <w:b/>
                <w:bCs/>
                <w:sz w:val="28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</w:rPr>
              <w:t xml:space="preserve">گرایش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  <w:cs/>
              </w:rPr>
              <w:t>‎‏‎‏‎‏:‎‏‎‏‎‏ تکنولوژی صنعتی</w:t>
            </w:r>
          </w:p>
          <w:p w14:paraId="471E0CB8" w14:textId="4E517A8A" w:rsidR="00F602F3" w:rsidRPr="007F6B45" w:rsidRDefault="0063182D">
            <w:pPr>
              <w:bidi/>
              <w:ind w:left="300"/>
              <w:rPr>
                <w:rFonts w:cs="B Nazanin"/>
                <w:b/>
                <w:bCs/>
                <w:sz w:val="28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</w:rPr>
              <w:t xml:space="preserve">موسسه/دانشگاه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  <w:cs/>
              </w:rPr>
              <w:t xml:space="preserve">‎‏‎‏‎‏:‎‏‎‏‎‏ دانشگاه آزاد قزوین </w:t>
            </w:r>
          </w:p>
          <w:p w14:paraId="66DAC2FC" w14:textId="77777777" w:rsidR="00F602F3" w:rsidRPr="007F6B45" w:rsidRDefault="0063182D">
            <w:pPr>
              <w:bidi/>
              <w:ind w:left="300"/>
              <w:rPr>
                <w:rFonts w:cs="B Nazanin"/>
                <w:b/>
                <w:bCs/>
                <w:sz w:val="28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</w:rPr>
              <w:t xml:space="preserve">معدل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  <w:cs/>
              </w:rPr>
              <w:t xml:space="preserve">‎‏‎‏‎‏:‎‏‎‏‎‏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</w:rPr>
              <w:t>۱۶</w:t>
            </w:r>
          </w:p>
          <w:p w14:paraId="71773D12" w14:textId="77777777" w:rsidR="00F602F3" w:rsidRPr="007F6B45" w:rsidRDefault="0063182D">
            <w:pPr>
              <w:bidi/>
              <w:spacing w:afterLines="100" w:after="240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6"/>
                <w:rtl/>
              </w:rPr>
              <w:t xml:space="preserve"> ۱۳۸۰ -  ۱۳۸۵</w:t>
            </w:r>
          </w:p>
        </w:tc>
      </w:tr>
    </w:tbl>
    <w:p w14:paraId="66D10FAE" w14:textId="77777777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7D537E64" w14:textId="0543773C" w:rsidR="00F602F3" w:rsidRPr="007F6B45" w:rsidRDefault="0063182D" w:rsidP="001002E1">
      <w:pPr>
        <w:pStyle w:val="ListParagraph"/>
        <w:numPr>
          <w:ilvl w:val="0"/>
          <w:numId w:val="0"/>
        </w:numPr>
        <w:pBdr>
          <w:bottom w:val="dotted" w:sz="6" w:space="1" w:color="CCCCCC"/>
        </w:pBdr>
        <w:bidi/>
        <w:spacing w:afterLines="70" w:after="168" w:line="264" w:lineRule="auto"/>
        <w:ind w:left="630"/>
        <w:rPr>
          <w:rFonts w:ascii="IRANSans" w:cs="B Nazanin"/>
          <w:b/>
          <w:bCs/>
          <w:color w:val="FF0000"/>
          <w:sz w:val="22"/>
          <w:szCs w:val="28"/>
          <w:rtl/>
        </w:rPr>
      </w:pPr>
      <w:r w:rsidRPr="007F6B45">
        <w:rPr>
          <w:rFonts w:ascii="IRANSans" w:cs="B Nazanin" w:hint="cs"/>
          <w:b/>
          <w:bCs/>
          <w:color w:val="FF0000"/>
          <w:sz w:val="22"/>
          <w:szCs w:val="28"/>
          <w:rtl/>
        </w:rPr>
        <w:t>سوابق شغلی</w:t>
      </w:r>
      <w:r w:rsidR="001002E1" w:rsidRPr="007F6B45">
        <w:rPr>
          <w:rFonts w:ascii="IRANSans" w:cs="B Nazanin" w:hint="cs"/>
          <w:b/>
          <w:bCs/>
          <w:color w:val="FF0000"/>
          <w:sz w:val="22"/>
          <w:szCs w:val="28"/>
          <w:rtl/>
        </w:rPr>
        <w:t>:</w:t>
      </w:r>
    </w:p>
    <w:p w14:paraId="75C1A981" w14:textId="77777777" w:rsidR="00995A0A" w:rsidRPr="00995A0A" w:rsidRDefault="00995A0A" w:rsidP="00995A0A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ascii="IRANSans" w:hAnsi="IRANSans" w:cs="B Nazanin"/>
          <w:b/>
          <w:bCs/>
          <w:color w:val="0070C0"/>
          <w:sz w:val="24"/>
          <w:szCs w:val="24"/>
        </w:rPr>
      </w:pPr>
      <w:bookmarkStart w:id="0" w:name="_Hlk145230499"/>
      <w:r w:rsidRPr="00995A0A">
        <w:rPr>
          <w:rFonts w:cs="B Koodak" w:hint="cs"/>
          <w:b/>
          <w:bCs/>
          <w:color w:val="0070C0"/>
          <w:sz w:val="24"/>
          <w:szCs w:val="24"/>
          <w:rtl/>
          <w:lang w:bidi="fa-IR"/>
        </w:rPr>
        <w:t>سرپرست</w:t>
      </w:r>
      <w:r w:rsidRPr="00995A0A">
        <w:rPr>
          <w:rFonts w:ascii="IRANSans" w:hAnsi="IRANSans" w:cs="B Nazanin"/>
          <w:b/>
          <w:bCs/>
          <w:color w:val="0070C0"/>
          <w:sz w:val="24"/>
          <w:szCs w:val="24"/>
          <w:rtl/>
          <w:lang w:bidi="fa-IR"/>
        </w:rPr>
        <w:t xml:space="preserve"> برنامه ریزی و کنترل پروژه</w:t>
      </w:r>
    </w:p>
    <w:p w14:paraId="2190BBA4" w14:textId="5003A9A2" w:rsidR="00995A0A" w:rsidRPr="00995A0A" w:rsidRDefault="00995A0A" w:rsidP="00995A0A">
      <w:pPr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995A0A">
        <w:rPr>
          <w:rFonts w:ascii="IRANSans" w:hAnsi="IRANSans" w:cs="B Nazanin"/>
          <w:b/>
          <w:bCs/>
          <w:color w:val="000000" w:themeColor="text1"/>
          <w:sz w:val="16"/>
          <w:szCs w:val="20"/>
          <w:rtl/>
          <w:lang w:bidi="fa-IR"/>
        </w:rPr>
        <w:t xml:space="preserve">شرکت: </w:t>
      </w:r>
      <w:r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  <w:lang w:bidi="fa-IR"/>
        </w:rPr>
        <w:t>سرمایه گذاری مس سرچشمه</w:t>
      </w:r>
    </w:p>
    <w:p w14:paraId="487B4D22" w14:textId="751FAB5E" w:rsidR="00995A0A" w:rsidRPr="00995A0A" w:rsidRDefault="00995A0A" w:rsidP="00995A0A">
      <w:pPr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995A0A">
        <w:rPr>
          <w:rFonts w:ascii="IRANSans" w:hAnsi="IRANSans" w:cs="B Nazanin"/>
          <w:b/>
          <w:bCs/>
          <w:color w:val="000000" w:themeColor="text1"/>
          <w:sz w:val="16"/>
          <w:szCs w:val="20"/>
          <w:rtl/>
        </w:rPr>
        <w:t xml:space="preserve">آغاز همکاری: </w:t>
      </w:r>
      <w:r w:rsidR="00024758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</w:rPr>
        <w:t>مرداد</w:t>
      </w:r>
      <w:r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</w:rPr>
        <w:t xml:space="preserve"> 1401 تاکنون</w:t>
      </w:r>
    </w:p>
    <w:p w14:paraId="3D4AE0ED" w14:textId="77777777" w:rsidR="00995A0A" w:rsidRPr="00995A0A" w:rsidRDefault="00995A0A" w:rsidP="00995A0A">
      <w:pPr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Cs w:val="28"/>
          <w:rtl/>
          <w:cs/>
        </w:rPr>
      </w:pPr>
      <w:r w:rsidRPr="00995A0A">
        <w:rPr>
          <w:rFonts w:ascii="IRANSans" w:cs="B Nazanin" w:hint="cs"/>
          <w:b/>
          <w:bCs/>
          <w:color w:val="7030A0"/>
          <w:szCs w:val="20"/>
          <w:rtl/>
        </w:rPr>
        <w:t xml:space="preserve">وظایف و دستاوردها </w:t>
      </w:r>
      <w:r w:rsidRPr="00995A0A">
        <w:rPr>
          <w:rFonts w:ascii="Times New Roman" w:hAnsi="Times New Roman" w:cs="B Nazanin" w:hint="cs"/>
          <w:b/>
          <w:bCs/>
          <w:color w:val="7030A0"/>
          <w:szCs w:val="20"/>
          <w:rtl/>
          <w:cs/>
        </w:rPr>
        <w:t>‎‏‎‏‎‏</w:t>
      </w:r>
      <w:r w:rsidRPr="00995A0A">
        <w:rPr>
          <w:rFonts w:ascii="IRANSans" w:cs="B Nazanin" w:hint="cs"/>
          <w:b/>
          <w:bCs/>
          <w:color w:val="7030A0"/>
          <w:szCs w:val="20"/>
          <w:rtl/>
          <w:cs/>
        </w:rPr>
        <w:t>:</w:t>
      </w:r>
      <w:r w:rsidRPr="00995A0A">
        <w:rPr>
          <w:rFonts w:ascii="Times New Roman" w:hAnsi="Times New Roman" w:cs="B Nazanin" w:hint="cs"/>
          <w:b/>
          <w:bCs/>
          <w:color w:val="7030A0"/>
          <w:szCs w:val="20"/>
          <w:rtl/>
          <w:cs/>
        </w:rPr>
        <w:t>‎‏‎‏‎‏</w:t>
      </w:r>
      <w:r w:rsidRPr="00995A0A">
        <w:rPr>
          <w:rFonts w:ascii="IRANSans" w:cs="B Nazanin" w:hint="cs"/>
          <w:b/>
          <w:bCs/>
          <w:color w:val="7030A0"/>
          <w:szCs w:val="20"/>
          <w:rtl/>
          <w:cs/>
        </w:rPr>
        <w:t xml:space="preserve"> </w:t>
      </w:r>
    </w:p>
    <w:p w14:paraId="7CA3BA30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زمان بندی (Master Plan) و برنامه زمان بندی تفضیلی </w:t>
      </w:r>
    </w:p>
    <w:p w14:paraId="302AB854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جبرانی(Catch Up Planو Reschedule ) از برنامه زمان بندی </w:t>
      </w:r>
    </w:p>
    <w:p w14:paraId="71EE2FC7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PMS و WPA پروژه </w:t>
      </w:r>
    </w:p>
    <w:p w14:paraId="59ABC726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گزارشات روزانه ،هفتگی ،ماهیانه و سالیانه پروژه </w:t>
      </w:r>
    </w:p>
    <w:p w14:paraId="2E03DF56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لایحه تاخیرات پروژه </w:t>
      </w:r>
    </w:p>
    <w:p w14:paraId="659BBA9C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گزارشات مدیریتی(داشبورد سازی) </w:t>
      </w:r>
    </w:p>
    <w:p w14:paraId="2252E0BE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WBS ،CBS, Cash Flow و صورت وضعیت پروژه </w:t>
      </w:r>
    </w:p>
    <w:p w14:paraId="6084AC58" w14:textId="77777777" w:rsidR="00995A0A" w:rsidRPr="00995A0A" w:rsidRDefault="00995A0A" w:rsidP="00995A0A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Baseline پروژه و بروز رسانی آن(محاسبات انحراف و تاخیرات از برنامه). </w:t>
      </w:r>
    </w:p>
    <w:p w14:paraId="60100511" w14:textId="283790FF" w:rsidR="00995A0A" w:rsidRPr="007F6B45" w:rsidRDefault="00995A0A" w:rsidP="00995A0A">
      <w:pPr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Cs w:val="28"/>
        </w:rPr>
      </w:pPr>
      <w:r w:rsidRPr="00995A0A">
        <w:rPr>
          <w:rFonts w:ascii="IRANSans" w:cs="B Nazanin" w:hint="cs"/>
          <w:b/>
          <w:bCs/>
          <w:color w:val="424242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Cs w:val="18"/>
          <w:rtl/>
        </w:rPr>
        <w:t xml:space="preserve"> محاسبات مربوط به انحرافات زمانی و ریالی پروژه با متد ارزش کسب شده (EVM</w:t>
      </w:r>
      <w:r w:rsidRPr="007F6B45">
        <w:rPr>
          <w:rFonts w:ascii="IRANSans" w:cs="B Nazanin" w:hint="cs"/>
          <w:b/>
          <w:bCs/>
          <w:color w:val="424242"/>
          <w:szCs w:val="18"/>
          <w:rtl/>
        </w:rPr>
        <w:t>)</w:t>
      </w:r>
    </w:p>
    <w:p w14:paraId="2C907070" w14:textId="77777777" w:rsidR="00032FB6" w:rsidRDefault="00032FB6" w:rsidP="001002E1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rtl/>
          <w:lang w:bidi="fa-IR"/>
        </w:rPr>
      </w:pPr>
      <w:bookmarkStart w:id="1" w:name="_Hlk132627865"/>
      <w:bookmarkEnd w:id="0"/>
    </w:p>
    <w:p w14:paraId="39530AFF" w14:textId="77777777" w:rsidR="00024758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rtl/>
          <w:lang w:bidi="fa-IR"/>
        </w:rPr>
      </w:pPr>
    </w:p>
    <w:p w14:paraId="550BA1BC" w14:textId="77777777" w:rsidR="00024758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rtl/>
          <w:lang w:bidi="fa-IR"/>
        </w:rPr>
      </w:pPr>
    </w:p>
    <w:p w14:paraId="7003AB77" w14:textId="77777777" w:rsidR="00024758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rtl/>
          <w:lang w:bidi="fa-IR"/>
        </w:rPr>
      </w:pPr>
    </w:p>
    <w:p w14:paraId="45CA26B7" w14:textId="77777777" w:rsidR="00024758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rtl/>
          <w:lang w:bidi="fa-IR"/>
        </w:rPr>
      </w:pPr>
    </w:p>
    <w:p w14:paraId="554951F4" w14:textId="77777777" w:rsidR="00024758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rtl/>
          <w:lang w:bidi="fa-IR"/>
        </w:rPr>
      </w:pPr>
    </w:p>
    <w:p w14:paraId="5A31C413" w14:textId="77777777" w:rsidR="00024758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cs="B Koodak"/>
          <w:b/>
          <w:bCs/>
          <w:color w:val="0070C0"/>
          <w:sz w:val="24"/>
          <w:szCs w:val="24"/>
          <w:lang w:bidi="fa-IR"/>
        </w:rPr>
      </w:pPr>
    </w:p>
    <w:p w14:paraId="427D6B3B" w14:textId="77777777" w:rsidR="00024758" w:rsidRPr="00995A0A" w:rsidRDefault="00024758" w:rsidP="00024758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ascii="IRANSans" w:hAnsi="IRANSans" w:cs="B Nazanin"/>
          <w:b/>
          <w:bCs/>
          <w:color w:val="0070C0"/>
          <w:sz w:val="24"/>
          <w:szCs w:val="24"/>
        </w:rPr>
      </w:pPr>
      <w:r w:rsidRPr="00995A0A">
        <w:rPr>
          <w:rFonts w:cs="B Koodak" w:hint="cs"/>
          <w:b/>
          <w:bCs/>
          <w:color w:val="0070C0"/>
          <w:sz w:val="24"/>
          <w:szCs w:val="24"/>
          <w:rtl/>
          <w:lang w:bidi="fa-IR"/>
        </w:rPr>
        <w:t>سرپرست</w:t>
      </w:r>
      <w:r w:rsidRPr="00995A0A">
        <w:rPr>
          <w:rFonts w:ascii="IRANSans" w:hAnsi="IRANSans" w:cs="B Nazanin"/>
          <w:b/>
          <w:bCs/>
          <w:color w:val="0070C0"/>
          <w:sz w:val="24"/>
          <w:szCs w:val="24"/>
          <w:rtl/>
          <w:lang w:bidi="fa-IR"/>
        </w:rPr>
        <w:t xml:space="preserve"> برنامه ریزی و کنترل پروژه</w:t>
      </w:r>
    </w:p>
    <w:p w14:paraId="60879837" w14:textId="5900728B" w:rsidR="00024758" w:rsidRPr="00024758" w:rsidRDefault="00024758" w:rsidP="00024758">
      <w:pPr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20"/>
          <w:szCs w:val="24"/>
        </w:rPr>
      </w:pPr>
      <w:r w:rsidRPr="00024758">
        <w:rPr>
          <w:rFonts w:ascii="IRANSans" w:hAnsi="IRANSans" w:cs="B Nazanin"/>
          <w:b/>
          <w:bCs/>
          <w:color w:val="000000" w:themeColor="text1"/>
          <w:sz w:val="20"/>
          <w:szCs w:val="24"/>
          <w:rtl/>
          <w:lang w:bidi="fa-IR"/>
        </w:rPr>
        <w:t>شرکت</w:t>
      </w:r>
      <w:r>
        <w:rPr>
          <w:rFonts w:ascii="IRANSans" w:hAnsi="IRANSans" w:cs="B Nazanin" w:hint="cs"/>
          <w:b/>
          <w:bCs/>
          <w:color w:val="000000" w:themeColor="text1"/>
          <w:sz w:val="20"/>
          <w:szCs w:val="24"/>
          <w:rtl/>
          <w:lang w:bidi="fa-IR"/>
        </w:rPr>
        <w:t xml:space="preserve"> </w:t>
      </w:r>
      <w:r w:rsidRPr="00024758">
        <w:rPr>
          <w:rFonts w:ascii="IRANSans" w:hAnsi="IRANSans" w:cs="B Nazanin"/>
          <w:b/>
          <w:bCs/>
          <w:color w:val="000000" w:themeColor="text1"/>
          <w:sz w:val="20"/>
          <w:szCs w:val="24"/>
          <w:rtl/>
          <w:lang w:bidi="fa-IR"/>
        </w:rPr>
        <w:t xml:space="preserve">: </w:t>
      </w:r>
      <w:r w:rsidRPr="00024758">
        <w:rPr>
          <w:rFonts w:ascii="IRANSans" w:hAnsi="IRANSans" w:cs="B Nazanin" w:hint="cs"/>
          <w:b/>
          <w:bCs/>
          <w:color w:val="000000" w:themeColor="text1"/>
          <w:sz w:val="20"/>
          <w:szCs w:val="24"/>
          <w:rtl/>
          <w:lang w:bidi="fa-IR"/>
        </w:rPr>
        <w:t>کیسون</w:t>
      </w:r>
    </w:p>
    <w:p w14:paraId="4CE75164" w14:textId="6BC45F67" w:rsidR="00024758" w:rsidRPr="00995A0A" w:rsidRDefault="00024758" w:rsidP="00024758">
      <w:pPr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995A0A">
        <w:rPr>
          <w:rFonts w:ascii="IRANSans" w:hAnsi="IRANSans" w:cs="B Nazanin"/>
          <w:b/>
          <w:bCs/>
          <w:color w:val="000000" w:themeColor="text1"/>
          <w:sz w:val="16"/>
          <w:szCs w:val="20"/>
          <w:rtl/>
        </w:rPr>
        <w:t xml:space="preserve">آغاز همکاری: </w:t>
      </w:r>
      <w:r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</w:rPr>
        <w:t>(مرداد 1401 به صورت پارت تایم)</w:t>
      </w:r>
    </w:p>
    <w:p w14:paraId="612A5A3E" w14:textId="77777777" w:rsidR="00024758" w:rsidRPr="00995A0A" w:rsidRDefault="00024758" w:rsidP="00024758">
      <w:pPr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Cs w:val="28"/>
          <w:rtl/>
          <w:cs/>
        </w:rPr>
      </w:pPr>
      <w:r w:rsidRPr="00995A0A">
        <w:rPr>
          <w:rFonts w:ascii="IRANSans" w:cs="B Nazanin" w:hint="cs"/>
          <w:b/>
          <w:bCs/>
          <w:color w:val="7030A0"/>
          <w:szCs w:val="20"/>
          <w:rtl/>
        </w:rPr>
        <w:t xml:space="preserve">وظایف و دستاوردها </w:t>
      </w:r>
      <w:r w:rsidRPr="00995A0A">
        <w:rPr>
          <w:rFonts w:ascii="Times New Roman" w:hAnsi="Times New Roman" w:cs="B Nazanin" w:hint="cs"/>
          <w:b/>
          <w:bCs/>
          <w:color w:val="7030A0"/>
          <w:szCs w:val="20"/>
          <w:rtl/>
          <w:cs/>
        </w:rPr>
        <w:t>‎‏‎‏‎‏</w:t>
      </w:r>
      <w:r w:rsidRPr="00995A0A">
        <w:rPr>
          <w:rFonts w:ascii="IRANSans" w:cs="B Nazanin" w:hint="cs"/>
          <w:b/>
          <w:bCs/>
          <w:color w:val="7030A0"/>
          <w:szCs w:val="20"/>
          <w:rtl/>
          <w:cs/>
        </w:rPr>
        <w:t>:</w:t>
      </w:r>
      <w:r w:rsidRPr="00995A0A">
        <w:rPr>
          <w:rFonts w:ascii="Times New Roman" w:hAnsi="Times New Roman" w:cs="B Nazanin" w:hint="cs"/>
          <w:b/>
          <w:bCs/>
          <w:color w:val="7030A0"/>
          <w:szCs w:val="20"/>
          <w:rtl/>
          <w:cs/>
        </w:rPr>
        <w:t>‎‏‎‏‎‏</w:t>
      </w:r>
      <w:r w:rsidRPr="00995A0A">
        <w:rPr>
          <w:rFonts w:ascii="IRANSans" w:cs="B Nazanin" w:hint="cs"/>
          <w:b/>
          <w:bCs/>
          <w:color w:val="7030A0"/>
          <w:szCs w:val="20"/>
          <w:rtl/>
          <w:cs/>
        </w:rPr>
        <w:t xml:space="preserve"> </w:t>
      </w:r>
    </w:p>
    <w:p w14:paraId="30D4F276" w14:textId="77777777" w:rsidR="00024758" w:rsidRPr="00995A0A" w:rsidRDefault="00024758" w:rsidP="00024758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زمان بندی (Master Plan) و برنامه زمان بندی تفضیلی </w:t>
      </w:r>
    </w:p>
    <w:p w14:paraId="3F0C2411" w14:textId="4AAC52B1" w:rsidR="00024758" w:rsidRPr="00024758" w:rsidRDefault="00024758" w:rsidP="00024758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995A0A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995A0A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جبرانی(Catch Up Planو Reschedule ) از برنامه زمان بندی </w:t>
      </w:r>
    </w:p>
    <w:p w14:paraId="794B7AEC" w14:textId="2C8587FD" w:rsidR="006E412F" w:rsidRPr="007F6B45" w:rsidRDefault="00024758" w:rsidP="00032FB6">
      <w:pPr>
        <w:pBdr>
          <w:bottom w:val="dotted" w:sz="6" w:space="1" w:color="CCCCCC"/>
        </w:pBdr>
        <w:bidi/>
        <w:spacing w:afterLines="70" w:after="168" w:line="264" w:lineRule="auto"/>
        <w:ind w:left="720" w:hanging="360"/>
        <w:rPr>
          <w:rFonts w:ascii="IRANSans" w:hAnsi="IRANSans" w:cs="B Nazanin"/>
          <w:b/>
          <w:bCs/>
          <w:color w:val="0070C0"/>
          <w:sz w:val="24"/>
          <w:szCs w:val="24"/>
        </w:rPr>
      </w:pPr>
      <w:r>
        <w:rPr>
          <w:rFonts w:cs="B Koodak" w:hint="cs"/>
          <w:b/>
          <w:bCs/>
          <w:color w:val="0070C0"/>
          <w:sz w:val="24"/>
          <w:szCs w:val="24"/>
          <w:rtl/>
          <w:lang w:bidi="fa-IR"/>
        </w:rPr>
        <w:t>کارشناس ارشد</w:t>
      </w:r>
      <w:r w:rsidR="006E412F" w:rsidRPr="007F6B45">
        <w:rPr>
          <w:rFonts w:ascii="IRANSans" w:hAnsi="IRANSans" w:cs="B Nazanin"/>
          <w:b/>
          <w:bCs/>
          <w:color w:val="0070C0"/>
          <w:sz w:val="24"/>
          <w:szCs w:val="24"/>
          <w:rtl/>
          <w:lang w:bidi="fa-IR"/>
        </w:rPr>
        <w:t xml:space="preserve"> برنامه ریزی و کنترل پروژه</w:t>
      </w:r>
    </w:p>
    <w:p w14:paraId="5FB79F73" w14:textId="013711E5" w:rsidR="006E412F" w:rsidRPr="007F6B45" w:rsidRDefault="006E412F" w:rsidP="006E412F">
      <w:pPr>
        <w:pStyle w:val="ListParagraph"/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7F6B45">
        <w:rPr>
          <w:rFonts w:ascii="IRANSans" w:hAnsi="IRANSans" w:cs="B Nazanin"/>
          <w:b/>
          <w:bCs/>
          <w:color w:val="000000" w:themeColor="text1"/>
          <w:sz w:val="16"/>
          <w:szCs w:val="20"/>
          <w:rtl/>
          <w:lang w:bidi="fa-IR"/>
        </w:rPr>
        <w:t>شرکت</w:t>
      </w:r>
      <w:r w:rsidR="00024758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  <w:lang w:bidi="fa-IR"/>
        </w:rPr>
        <w:t xml:space="preserve"> </w:t>
      </w:r>
      <w:r w:rsidRPr="007F6B45">
        <w:rPr>
          <w:rFonts w:ascii="IRANSans" w:hAnsi="IRANSans" w:cs="B Nazanin"/>
          <w:b/>
          <w:bCs/>
          <w:color w:val="000000" w:themeColor="text1"/>
          <w:sz w:val="16"/>
          <w:szCs w:val="20"/>
          <w:rtl/>
          <w:lang w:bidi="fa-IR"/>
        </w:rPr>
        <w:t xml:space="preserve">: </w:t>
      </w:r>
      <w:r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  <w:lang w:bidi="fa-IR"/>
        </w:rPr>
        <w:t>پتروپارس</w:t>
      </w:r>
    </w:p>
    <w:p w14:paraId="20997024" w14:textId="02833E32" w:rsidR="00F50C04" w:rsidRPr="00032FB6" w:rsidRDefault="006E412F" w:rsidP="00032FB6">
      <w:pPr>
        <w:pStyle w:val="ListParagraph"/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7F6B45">
        <w:rPr>
          <w:rFonts w:ascii="IRANSans" w:hAnsi="IRANSans" w:cs="B Nazanin"/>
          <w:b/>
          <w:bCs/>
          <w:color w:val="000000" w:themeColor="text1"/>
          <w:sz w:val="16"/>
          <w:szCs w:val="20"/>
          <w:rtl/>
        </w:rPr>
        <w:t xml:space="preserve">آغاز همکاری: </w:t>
      </w:r>
      <w:r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</w:rPr>
        <w:t xml:space="preserve">دی ماه 1400 </w:t>
      </w:r>
      <w:r w:rsidR="00FC0A99"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  <w:lang w:bidi="fa-IR"/>
        </w:rPr>
        <w:t xml:space="preserve"> تا شهریور 1401</w:t>
      </w:r>
    </w:p>
    <w:p w14:paraId="0CB7A32F" w14:textId="5E9CDF90" w:rsidR="007F6B45" w:rsidRPr="00024758" w:rsidRDefault="006E412F" w:rsidP="00024758">
      <w:pPr>
        <w:pStyle w:val="ListParagraph"/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 w:val="22"/>
          <w:szCs w:val="28"/>
          <w:rtl/>
          <w:cs/>
        </w:rPr>
      </w:pPr>
      <w:r w:rsidRPr="007F6B45">
        <w:rPr>
          <w:rFonts w:ascii="IRANSans" w:cs="B Nazanin" w:hint="cs"/>
          <w:b/>
          <w:bCs/>
          <w:color w:val="7030A0"/>
          <w:sz w:val="22"/>
          <w:szCs w:val="20"/>
          <w:rtl/>
        </w:rPr>
        <w:t xml:space="preserve">وظایف و دستاوردها </w:t>
      </w:r>
      <w:r w:rsidRPr="007F6B45">
        <w:rPr>
          <w:rFonts w:ascii="Times New Roman" w:hAnsi="Times New Roman" w:cs="B Nazanin" w:hint="cs"/>
          <w:b/>
          <w:bCs/>
          <w:color w:val="7030A0"/>
          <w:sz w:val="22"/>
          <w:szCs w:val="20"/>
          <w:rtl/>
          <w:cs/>
        </w:rPr>
        <w:t>‎‏‎‏‎‏</w:t>
      </w:r>
      <w:r w:rsidRPr="007F6B45">
        <w:rPr>
          <w:rFonts w:ascii="IRANSans" w:cs="B Nazanin" w:hint="cs"/>
          <w:b/>
          <w:bCs/>
          <w:color w:val="7030A0"/>
          <w:sz w:val="22"/>
          <w:szCs w:val="20"/>
          <w:rtl/>
          <w:cs/>
        </w:rPr>
        <w:t>:</w:t>
      </w:r>
      <w:r w:rsidRPr="007F6B45">
        <w:rPr>
          <w:rFonts w:ascii="Times New Roman" w:hAnsi="Times New Roman" w:cs="B Nazanin" w:hint="cs"/>
          <w:b/>
          <w:bCs/>
          <w:color w:val="7030A0"/>
          <w:sz w:val="22"/>
          <w:szCs w:val="20"/>
          <w:rtl/>
          <w:cs/>
        </w:rPr>
        <w:t>‎‏‎‏‎‏</w:t>
      </w:r>
      <w:r w:rsidRPr="007F6B45">
        <w:rPr>
          <w:rFonts w:ascii="IRANSans" w:cs="B Nazanin" w:hint="cs"/>
          <w:b/>
          <w:bCs/>
          <w:color w:val="7030A0"/>
          <w:sz w:val="22"/>
          <w:szCs w:val="20"/>
          <w:rtl/>
          <w:cs/>
        </w:rPr>
        <w:t xml:space="preserve"> </w:t>
      </w:r>
    </w:p>
    <w:p w14:paraId="11B8A893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زمان بندی (Master Plan) و برنامه زمان بندی تفضیلی </w:t>
      </w:r>
    </w:p>
    <w:p w14:paraId="7427BCA8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جبرانی(Catch Up Planو Reschedule ) از برنامه زمان بندی </w:t>
      </w:r>
    </w:p>
    <w:p w14:paraId="337D6E25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PMS و WPA پروژه </w:t>
      </w:r>
    </w:p>
    <w:p w14:paraId="6DF757AE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گزارشات روزانه ،هفتگی ،ماهیانه و سالیانه پروژه </w:t>
      </w:r>
    </w:p>
    <w:p w14:paraId="44EBB109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لایحه تاخیرات پروژه </w:t>
      </w:r>
    </w:p>
    <w:p w14:paraId="20F385CE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گزارشات مدیریتی(داشبورد سازی) </w:t>
      </w:r>
    </w:p>
    <w:p w14:paraId="3960FA04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WBS ،CBS, Cash Flow و صورت وضعیت پروژه </w:t>
      </w:r>
    </w:p>
    <w:p w14:paraId="58643E8C" w14:textId="77777777" w:rsidR="006E412F" w:rsidRPr="007F6B45" w:rsidRDefault="006E412F" w:rsidP="006E412F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Baseline پروژه و بروز رسانی آن(محاسبات انحراف و تاخیرات از برنامه). </w:t>
      </w:r>
    </w:p>
    <w:p w14:paraId="73D2CE91" w14:textId="27D13A90" w:rsidR="006E412F" w:rsidRPr="007F6B45" w:rsidRDefault="006E412F" w:rsidP="001002E1">
      <w:pPr>
        <w:pStyle w:val="ListParagraph"/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 w:val="22"/>
          <w:szCs w:val="28"/>
        </w:rPr>
      </w:pPr>
      <w:r w:rsidRPr="007F6B45">
        <w:rPr>
          <w:rFonts w:ascii="IRANSans" w:cs="B Nazanin" w:hint="cs"/>
          <w:b/>
          <w:bCs/>
          <w:color w:val="424242"/>
          <w:sz w:val="22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2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2"/>
          <w:szCs w:val="18"/>
          <w:rtl/>
        </w:rPr>
        <w:t xml:space="preserve"> محاسبات مربوط به انحرافات زمانی و ریالی پروژه با متد ارزش کسب شده (EVM).</w:t>
      </w:r>
    </w:p>
    <w:bookmarkEnd w:id="1"/>
    <w:p w14:paraId="738C6BC8" w14:textId="6D40BB72" w:rsidR="001002E1" w:rsidRPr="007F6B45" w:rsidRDefault="001002E1" w:rsidP="001002E1">
      <w:pPr>
        <w:pStyle w:val="ListParagraph"/>
        <w:numPr>
          <w:ilvl w:val="0"/>
          <w:numId w:val="0"/>
        </w:num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ascii="IRANSans" w:hAnsi="IRANSans" w:cs="B Nazanin"/>
          <w:b/>
          <w:bCs/>
          <w:color w:val="0070C0"/>
          <w:sz w:val="22"/>
          <w:szCs w:val="28"/>
        </w:rPr>
      </w:pPr>
      <w:r w:rsidRPr="007F6B45">
        <w:rPr>
          <w:rFonts w:cs="B Koodak" w:hint="cs"/>
          <w:b/>
          <w:bCs/>
          <w:color w:val="0070C0"/>
          <w:sz w:val="22"/>
          <w:szCs w:val="28"/>
          <w:rtl/>
          <w:lang w:bidi="fa-IR"/>
        </w:rPr>
        <w:t>سرپرست</w:t>
      </w:r>
      <w:r w:rsidRPr="007F6B45">
        <w:rPr>
          <w:rFonts w:ascii="IRANSans" w:hAnsi="IRANSans" w:cs="B Nazanin"/>
          <w:b/>
          <w:bCs/>
          <w:color w:val="0070C0"/>
          <w:sz w:val="22"/>
          <w:szCs w:val="28"/>
          <w:rtl/>
          <w:lang w:bidi="fa-IR"/>
        </w:rPr>
        <w:t xml:space="preserve"> برنامه ریزی و کنترل پروژه</w:t>
      </w:r>
    </w:p>
    <w:p w14:paraId="05210BEB" w14:textId="67640630" w:rsidR="00192CB6" w:rsidRPr="007F6B45" w:rsidRDefault="001002E1" w:rsidP="00192CB6">
      <w:pPr>
        <w:pStyle w:val="ListParagraph"/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  <w:lang w:bidi="fa-IR"/>
        </w:rPr>
        <w:t>ش</w:t>
      </w:r>
      <w:r w:rsidR="00192CB6" w:rsidRPr="007F6B45">
        <w:rPr>
          <w:rFonts w:ascii="IRANSans" w:hAnsi="IRANSans" w:cs="B Nazanin"/>
          <w:b/>
          <w:bCs/>
          <w:color w:val="000000" w:themeColor="text1"/>
          <w:sz w:val="16"/>
          <w:szCs w:val="20"/>
          <w:rtl/>
          <w:lang w:bidi="fa-IR"/>
        </w:rPr>
        <w:t>رکت: شرکت بین المللی پترو تکسان</w:t>
      </w:r>
    </w:p>
    <w:p w14:paraId="6F385A89" w14:textId="6593F8B6" w:rsidR="00192CB6" w:rsidRPr="007F6B45" w:rsidRDefault="00192CB6" w:rsidP="006E412F">
      <w:pPr>
        <w:pStyle w:val="ListParagraph"/>
        <w:numPr>
          <w:ilvl w:val="0"/>
          <w:numId w:val="4"/>
        </w:numPr>
        <w:pBdr>
          <w:bottom w:val="dotted" w:sz="6" w:space="1" w:color="CCCCCC"/>
        </w:pBdr>
        <w:bidi/>
        <w:spacing w:afterLines="70" w:after="168" w:line="264" w:lineRule="auto"/>
        <w:rPr>
          <w:rFonts w:ascii="IRANSans" w:hAnsi="IRANSans" w:cs="B Nazanin"/>
          <w:b/>
          <w:bCs/>
          <w:color w:val="000000" w:themeColor="text1"/>
          <w:sz w:val="16"/>
          <w:szCs w:val="20"/>
        </w:rPr>
      </w:pPr>
      <w:r w:rsidRPr="007F6B45">
        <w:rPr>
          <w:rFonts w:ascii="IRANSans" w:hAnsi="IRANSans" w:cs="B Nazanin"/>
          <w:b/>
          <w:bCs/>
          <w:color w:val="000000" w:themeColor="text1"/>
          <w:sz w:val="16"/>
          <w:szCs w:val="20"/>
          <w:rtl/>
        </w:rPr>
        <w:t xml:space="preserve">آغاز همکاری: مرداد 1399 </w:t>
      </w:r>
      <w:r w:rsidR="006E412F" w:rsidRPr="007F6B45">
        <w:rPr>
          <w:rFonts w:ascii="IRANSans" w:hAnsi="IRANSans" w:cs="B Nazanin" w:hint="cs"/>
          <w:b/>
          <w:bCs/>
          <w:color w:val="000000" w:themeColor="text1"/>
          <w:sz w:val="16"/>
          <w:szCs w:val="20"/>
          <w:rtl/>
        </w:rPr>
        <w:t>تا دی ماه 1400</w:t>
      </w:r>
    </w:p>
    <w:p w14:paraId="490E95F5" w14:textId="6163390E" w:rsidR="00192CB6" w:rsidRPr="007F6B45" w:rsidRDefault="00192CB6" w:rsidP="00192CB6">
      <w:pPr>
        <w:pStyle w:val="ListParagraph"/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 w:val="22"/>
          <w:szCs w:val="28"/>
          <w:rtl/>
          <w:cs/>
        </w:rPr>
      </w:pPr>
      <w:r w:rsidRPr="007F6B45">
        <w:rPr>
          <w:rFonts w:ascii="IRANSans" w:cs="B Nazanin" w:hint="cs"/>
          <w:b/>
          <w:bCs/>
          <w:color w:val="7030A0"/>
          <w:sz w:val="22"/>
          <w:szCs w:val="20"/>
          <w:rtl/>
        </w:rPr>
        <w:t xml:space="preserve">وظایف و دستاوردها </w:t>
      </w:r>
      <w:r w:rsidRPr="007F6B45">
        <w:rPr>
          <w:rFonts w:ascii="Times New Roman" w:hAnsi="Times New Roman" w:cs="B Nazanin" w:hint="cs"/>
          <w:b/>
          <w:bCs/>
          <w:color w:val="7030A0"/>
          <w:sz w:val="22"/>
          <w:szCs w:val="20"/>
          <w:rtl/>
          <w:cs/>
        </w:rPr>
        <w:t>‎‏‎‏‎‏</w:t>
      </w:r>
      <w:r w:rsidRPr="007F6B45">
        <w:rPr>
          <w:rFonts w:ascii="IRANSans" w:cs="B Nazanin" w:hint="cs"/>
          <w:b/>
          <w:bCs/>
          <w:color w:val="7030A0"/>
          <w:sz w:val="22"/>
          <w:szCs w:val="20"/>
          <w:rtl/>
          <w:cs/>
        </w:rPr>
        <w:t>:</w:t>
      </w:r>
      <w:r w:rsidRPr="007F6B45">
        <w:rPr>
          <w:rFonts w:ascii="Times New Roman" w:hAnsi="Times New Roman" w:cs="B Nazanin" w:hint="cs"/>
          <w:b/>
          <w:bCs/>
          <w:color w:val="7030A0"/>
          <w:sz w:val="22"/>
          <w:szCs w:val="20"/>
          <w:rtl/>
          <w:cs/>
        </w:rPr>
        <w:t>‎‏‎‏‎‏</w:t>
      </w:r>
      <w:r w:rsidRPr="007F6B45">
        <w:rPr>
          <w:rFonts w:ascii="IRANSans" w:cs="B Nazanin" w:hint="cs"/>
          <w:b/>
          <w:bCs/>
          <w:color w:val="7030A0"/>
          <w:sz w:val="22"/>
          <w:szCs w:val="20"/>
          <w:rtl/>
          <w:cs/>
        </w:rPr>
        <w:t xml:space="preserve"> </w:t>
      </w:r>
    </w:p>
    <w:p w14:paraId="66648252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زمان بندی (Master Plan) و برنامه زمان بندی تفضیلی </w:t>
      </w:r>
    </w:p>
    <w:p w14:paraId="38E86845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برنامه جبرانی(Catch Up Planو Reschedule ) از برنامه زمان بندی </w:t>
      </w:r>
    </w:p>
    <w:p w14:paraId="46F4E8CC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PMS و WPA پروژه </w:t>
      </w:r>
    </w:p>
    <w:p w14:paraId="3C93A9C2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گزارشات روزانه ،هفتگی ،ماهیانه و سالیانه پروژه </w:t>
      </w:r>
    </w:p>
    <w:p w14:paraId="07E4548B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لایحه تاخیرات پروژه </w:t>
      </w:r>
    </w:p>
    <w:p w14:paraId="5D8BFC89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گزارشات مدیریتی(داشبورد سازی) </w:t>
      </w:r>
    </w:p>
    <w:p w14:paraId="5E63FBC5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WBS ،CBS, Cash Flow و صورت وضعیت پروژه </w:t>
      </w:r>
    </w:p>
    <w:p w14:paraId="3CBE92E7" w14:textId="77777777" w:rsidR="00192CB6" w:rsidRPr="007F6B45" w:rsidRDefault="00192CB6" w:rsidP="00192CB6">
      <w:pPr>
        <w:bidi/>
        <w:spacing w:afterLines="30" w:after="72" w:line="264" w:lineRule="auto"/>
        <w:ind w:left="300"/>
        <w:rPr>
          <w:rFonts w:cs="B Nazanin"/>
          <w:b/>
          <w:bCs/>
          <w:sz w:val="24"/>
          <w:szCs w:val="24"/>
        </w:rPr>
      </w:pP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4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4"/>
          <w:szCs w:val="18"/>
          <w:rtl/>
        </w:rPr>
        <w:t xml:space="preserve"> تهیه Baseline پروژه و بروز رسانی آن(محاسبات انحراف و تاخیرات از برنامه). </w:t>
      </w:r>
    </w:p>
    <w:p w14:paraId="3690A707" w14:textId="761675B1" w:rsidR="00192CB6" w:rsidRPr="007F6B45" w:rsidRDefault="00192CB6" w:rsidP="00192CB6">
      <w:pPr>
        <w:pStyle w:val="ListParagraph"/>
        <w:numPr>
          <w:ilvl w:val="0"/>
          <w:numId w:val="4"/>
        </w:numPr>
        <w:pBdr>
          <w:bottom w:val="dotted" w:sz="5" w:space="5" w:color="auto"/>
        </w:pBdr>
        <w:bidi/>
        <w:spacing w:beforeLines="50" w:before="120" w:afterLines="30" w:after="72" w:line="264" w:lineRule="auto"/>
        <w:rPr>
          <w:rFonts w:cs="B Nazanin"/>
          <w:b/>
          <w:bCs/>
          <w:color w:val="7030A0"/>
          <w:sz w:val="22"/>
          <w:szCs w:val="28"/>
        </w:rPr>
      </w:pPr>
      <w:r w:rsidRPr="007F6B45">
        <w:rPr>
          <w:rFonts w:ascii="IRANSans" w:cs="B Nazanin" w:hint="cs"/>
          <w:b/>
          <w:bCs/>
          <w:color w:val="424242"/>
          <w:sz w:val="22"/>
          <w:szCs w:val="18"/>
          <w:rtl/>
        </w:rPr>
        <w:t xml:space="preserve"> </w:t>
      </w:r>
      <w:r w:rsidRPr="007F6B45">
        <w:rPr>
          <w:rFonts w:ascii="Times New Roman" w:hAnsi="Times New Roman" w:hint="cs"/>
          <w:b/>
          <w:bCs/>
          <w:color w:val="424242"/>
          <w:sz w:val="22"/>
          <w:szCs w:val="18"/>
          <w:rtl/>
        </w:rPr>
        <w:t>■</w:t>
      </w:r>
      <w:r w:rsidRPr="007F6B45">
        <w:rPr>
          <w:rFonts w:ascii="IRANSans" w:cs="B Nazanin" w:hint="cs"/>
          <w:b/>
          <w:bCs/>
          <w:color w:val="424242"/>
          <w:sz w:val="22"/>
          <w:szCs w:val="18"/>
          <w:rtl/>
        </w:rPr>
        <w:t xml:space="preserve"> محاسبات مربوط به انحرافات زمانی و ریالی پروژه با متد ارزش کسب شده (EVM).</w:t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5665"/>
        <w:gridCol w:w="5665"/>
      </w:tblGrid>
      <w:tr w:rsidR="00F602F3" w:rsidRPr="007F6B45" w14:paraId="6750D6E3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0724D005" w14:textId="77777777" w:rsidR="00F602F3" w:rsidRPr="007F6B45" w:rsidRDefault="00212D45">
            <w:pPr>
              <w:bidi/>
              <w:ind w:left="300"/>
              <w:rPr>
                <w:rFonts w:ascii="IRANSans" w:hAnsi="IRANSans"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hAnsi="IRANSans" w:cs="B Nazanin"/>
                <w:b/>
                <w:bCs/>
                <w:color w:val="0072C7" w:themeColor="accent2"/>
                <w:sz w:val="24"/>
                <w:szCs w:val="24"/>
                <w:rtl/>
              </w:rPr>
              <w:t xml:space="preserve">سرپرست برنامه ریزی و </w:t>
            </w:r>
            <w:r w:rsidRPr="007F6B45">
              <w:rPr>
                <w:rFonts w:ascii="IRANSans" w:hAnsi="IRANSans" w:cs="B Nazanin" w:hint="cs"/>
                <w:b/>
                <w:bCs/>
                <w:color w:val="0072C7" w:themeColor="accent2"/>
                <w:sz w:val="24"/>
                <w:szCs w:val="24"/>
                <w:rtl/>
              </w:rPr>
              <w:t>کنترل</w:t>
            </w:r>
            <w:r w:rsidR="0063182D" w:rsidRPr="007F6B45">
              <w:rPr>
                <w:rFonts w:ascii="IRANSans" w:hAnsi="IRANSans" w:cs="B Nazanin"/>
                <w:b/>
                <w:bCs/>
                <w:color w:val="0072C7" w:themeColor="accent2"/>
                <w:sz w:val="24"/>
                <w:szCs w:val="24"/>
                <w:rtl/>
              </w:rPr>
              <w:t xml:space="preserve"> پروژه</w:t>
            </w:r>
          </w:p>
          <w:p w14:paraId="2A4D15E0" w14:textId="0B056645" w:rsidR="00F602F3" w:rsidRPr="007F6B45" w:rsidRDefault="000E68E9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شرکت</w:t>
            </w:r>
            <w:r w:rsidR="0063182D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 </w:t>
            </w:r>
            <w:r w:rsidR="0063182D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 xml:space="preserve">‎‏‎‏‎‏:‎‏‎‏‎‏ شرکت بلند پایه </w:t>
            </w:r>
          </w:p>
          <w:p w14:paraId="6A4D05D8" w14:textId="19E42ABF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آغاز همکاری از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 xml:space="preserve">‎‏‎‏‎‏:‎‏‎‏‎‏ </w:t>
            </w:r>
            <w:r w:rsidR="00BD4560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lang w:bidi="fa-IR"/>
              </w:rPr>
              <w:t>بهمن 1396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- خرداد ۱۳۹۹</w:t>
            </w:r>
          </w:p>
          <w:p w14:paraId="27E616A6" w14:textId="77777777" w:rsidR="00F602F3" w:rsidRPr="007F6B45" w:rsidRDefault="0063182D">
            <w:pPr>
              <w:pBdr>
                <w:bottom w:val="dotted" w:sz="5" w:space="5" w:color="auto"/>
              </w:pBdr>
              <w:bidi/>
              <w:spacing w:beforeLines="50" w:before="120" w:afterLines="30" w:after="72" w:line="264" w:lineRule="auto"/>
              <w:ind w:left="300"/>
              <w:rPr>
                <w:rFonts w:cs="B Nazanin"/>
                <w:b/>
                <w:bCs/>
                <w:color w:val="7030A0"/>
                <w:sz w:val="24"/>
                <w:szCs w:val="24"/>
              </w:rPr>
            </w:pPr>
            <w:bookmarkStart w:id="2" w:name="_Hlk61184907"/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</w:rPr>
              <w:lastRenderedPageBreak/>
              <w:t xml:space="preserve">وظایف و دستاوردها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  <w:cs/>
              </w:rPr>
              <w:t xml:space="preserve">‎‏‎‏‎‏:‎‏‎‏‎‏ </w:t>
            </w:r>
          </w:p>
          <w:bookmarkEnd w:id="2"/>
          <w:p w14:paraId="6AC20FDF" w14:textId="77777777" w:rsidR="00192CB6" w:rsidRPr="007F6B45" w:rsidRDefault="00192CB6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424242"/>
                <w:sz w:val="24"/>
                <w:szCs w:val="18"/>
              </w:rPr>
            </w:pPr>
          </w:p>
          <w:p w14:paraId="40FF965A" w14:textId="56ADF5F8" w:rsidR="00F602F3" w:rsidRPr="007F6B45" w:rsidRDefault="0063182D" w:rsidP="00192CB6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برنامه زمان بندی (Master Plan) و برنامه زمان بندی تفضیلی </w:t>
            </w:r>
          </w:p>
          <w:p w14:paraId="2837CF71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برنامه جبرانی(Catch Up Planو Reschedule ) از برنامه زمان بندی </w:t>
            </w:r>
          </w:p>
          <w:p w14:paraId="001DE63D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PMS و WPA پروژه </w:t>
            </w:r>
          </w:p>
          <w:p w14:paraId="161670E1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گزارشات روزانه ،هفتگی ،ماهیانه و سالیانه پروژه </w:t>
            </w:r>
          </w:p>
          <w:p w14:paraId="75F51C7C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لایحه تاخیرات پروژه </w:t>
            </w:r>
          </w:p>
          <w:p w14:paraId="5752CAD2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گزارشات مدیریتی(داشبورد سازی) </w:t>
            </w:r>
          </w:p>
          <w:p w14:paraId="1E3BBD6C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WBS ،CBS, Cash Flow و صورت وضعیت پروژه </w:t>
            </w:r>
          </w:p>
          <w:p w14:paraId="74DE979F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Baseline پروژه و بروز رسانی آن(محاسبات انحراف و تاخیرات از برنامه). </w:t>
            </w:r>
          </w:p>
          <w:p w14:paraId="1A6BA23B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محاسبات مربوط به انحرافات زمانی و ریالی پروژه با متد ارزش کسب شده (EVM). </w:t>
            </w: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E3B6177" w14:textId="4DB092AE" w:rsidR="00F602F3" w:rsidRPr="007F6B45" w:rsidRDefault="00024758">
            <w:pPr>
              <w:bidi/>
              <w:ind w:left="300"/>
              <w:rPr>
                <w:rFonts w:cs="B Nazanin"/>
                <w:b/>
                <w:bCs/>
                <w:color w:val="0072C7" w:themeColor="accent2"/>
                <w:sz w:val="24"/>
                <w:szCs w:val="24"/>
              </w:rPr>
            </w:pPr>
            <w:r>
              <w:rPr>
                <w:rFonts w:ascii="IRANSans" w:cs="B Nazanin" w:hint="cs"/>
                <w:b/>
                <w:bCs/>
                <w:color w:val="0072C7" w:themeColor="accent2"/>
                <w:sz w:val="24"/>
                <w:szCs w:val="24"/>
                <w:rtl/>
              </w:rPr>
              <w:lastRenderedPageBreak/>
              <w:t xml:space="preserve">کارشناس- </w:t>
            </w:r>
            <w:r w:rsidR="0063182D" w:rsidRPr="007F6B45">
              <w:rPr>
                <w:rFonts w:ascii="IRANSans" w:cs="B Nazanin" w:hint="cs"/>
                <w:b/>
                <w:bCs/>
                <w:color w:val="0072C7" w:themeColor="accent2"/>
                <w:sz w:val="24"/>
                <w:szCs w:val="24"/>
                <w:rtl/>
              </w:rPr>
              <w:t>سرپرست برنامه ریزی و کنترل پروژه</w:t>
            </w:r>
          </w:p>
          <w:p w14:paraId="3716D644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شرکت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 TWI-PERSIA</w:t>
            </w:r>
          </w:p>
          <w:p w14:paraId="0226C5D9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آغاز همکاری از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دی ۱۳۸۹ - دی ۱۳۹۶</w:t>
            </w:r>
          </w:p>
          <w:p w14:paraId="2480D2D3" w14:textId="77777777" w:rsidR="00F602F3" w:rsidRPr="007F6B45" w:rsidRDefault="0063182D">
            <w:pPr>
              <w:pBdr>
                <w:bottom w:val="dotted" w:sz="5" w:space="5" w:color="auto"/>
              </w:pBdr>
              <w:bidi/>
              <w:spacing w:beforeLines="50" w:before="120" w:afterLines="30" w:after="72" w:line="264" w:lineRule="auto"/>
              <w:ind w:left="300"/>
              <w:rPr>
                <w:rFonts w:cs="B Nazanin"/>
                <w:b/>
                <w:bCs/>
                <w:color w:val="7030A0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</w:rPr>
              <w:lastRenderedPageBreak/>
              <w:t xml:space="preserve">وظایف و دستاوردها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  <w:cs/>
              </w:rPr>
              <w:t xml:space="preserve">‎‏‎‏‎‏:‎‏‎‏‎‏ </w:t>
            </w:r>
          </w:p>
          <w:p w14:paraId="23484391" w14:textId="77777777" w:rsidR="00192CB6" w:rsidRPr="007F6B45" w:rsidRDefault="00192CB6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424242"/>
                <w:sz w:val="24"/>
                <w:szCs w:val="18"/>
              </w:rPr>
            </w:pPr>
          </w:p>
          <w:p w14:paraId="7D24BCF2" w14:textId="31E7C39E" w:rsidR="00F602F3" w:rsidRPr="007F6B45" w:rsidRDefault="0063182D" w:rsidP="00192CB6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برنامه زمان بندی (Master Plan) و برنامه زمان بندی تفضیلی  </w:t>
            </w:r>
          </w:p>
          <w:p w14:paraId="05718E06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برنامه جبرانی(Catch Up Planو Reschedule ) از برنامه زمان بندی </w:t>
            </w:r>
          </w:p>
          <w:p w14:paraId="70622444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PMS و WPA پروژه </w:t>
            </w:r>
          </w:p>
          <w:p w14:paraId="0016255D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گزارشات روزانه ،هفتگی ،ماهیانه و سالیانه پروژه </w:t>
            </w:r>
          </w:p>
          <w:p w14:paraId="6CA4208C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لایحه تاخیرات پروژه </w:t>
            </w:r>
          </w:p>
          <w:p w14:paraId="6F818ACD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گزارشات مدیریتی(داشبورد سازی) </w:t>
            </w:r>
          </w:p>
          <w:p w14:paraId="57B6D055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WBS ،CBS, Cash Flow و صورت وضعیت پروژه </w:t>
            </w:r>
          </w:p>
          <w:p w14:paraId="1B634272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Baseline پروژه و بروز رسانی آن(محاسبات انحراف و تاخیرات از برنامه). </w:t>
            </w:r>
          </w:p>
          <w:p w14:paraId="49F8C2AA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محاسبات مربوط به انحرافات زمانی و ریالی پروژه با متد ارزش کسب شده (EVM). </w:t>
            </w:r>
          </w:p>
        </w:tc>
      </w:tr>
      <w:tr w:rsidR="00F602F3" w:rsidRPr="007F6B45" w14:paraId="2C488527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6A210F37" w14:textId="77777777" w:rsidR="003E6A71" w:rsidRDefault="003E6A71" w:rsidP="00F82204">
            <w:pPr>
              <w:bidi/>
              <w:rPr>
                <w:rFonts w:ascii="IRANSans" w:cs="B Nazanin"/>
                <w:b/>
                <w:bCs/>
                <w:color w:val="0072C7" w:themeColor="accent2"/>
                <w:sz w:val="24"/>
                <w:szCs w:val="24"/>
              </w:rPr>
            </w:pPr>
          </w:p>
          <w:p w14:paraId="0543B28B" w14:textId="77777777" w:rsidR="003E6A71" w:rsidRDefault="003E6A71" w:rsidP="003E6A71">
            <w:pPr>
              <w:bidi/>
              <w:ind w:left="300"/>
              <w:rPr>
                <w:rFonts w:ascii="IRANSans" w:cs="B Nazanin"/>
                <w:b/>
                <w:bCs/>
                <w:color w:val="0072C7" w:themeColor="accent2"/>
                <w:sz w:val="24"/>
                <w:szCs w:val="24"/>
              </w:rPr>
            </w:pPr>
          </w:p>
          <w:p w14:paraId="2350A838" w14:textId="1151AC17" w:rsidR="00F602F3" w:rsidRPr="007F6B45" w:rsidRDefault="0063182D" w:rsidP="003E6A71">
            <w:pPr>
              <w:bidi/>
              <w:ind w:left="300"/>
              <w:rPr>
                <w:rFonts w:cs="B Nazanin"/>
                <w:b/>
                <w:bCs/>
                <w:color w:val="0072C7" w:themeColor="accent2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0072C7" w:themeColor="accent2"/>
                <w:sz w:val="24"/>
                <w:szCs w:val="24"/>
                <w:rtl/>
              </w:rPr>
              <w:t>کارشناس برنامه ریزی و کنترل پروژه</w:t>
            </w:r>
          </w:p>
          <w:p w14:paraId="68523971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شرکت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 انرژی دانا</w:t>
            </w:r>
          </w:p>
          <w:p w14:paraId="1EE73D82" w14:textId="77777777" w:rsidR="00F122C9" w:rsidRDefault="00F122C9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424242"/>
                <w:sz w:val="24"/>
                <w:szCs w:val="20"/>
              </w:rPr>
            </w:pPr>
          </w:p>
          <w:p w14:paraId="3572A0BC" w14:textId="2BEC2F81" w:rsidR="00F602F3" w:rsidRPr="007F6B45" w:rsidRDefault="0063182D" w:rsidP="00F122C9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آغاز همکاری از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دی ۱۳۸۷ - دی ۱۳۸۹</w:t>
            </w:r>
          </w:p>
          <w:p w14:paraId="098D095E" w14:textId="77777777" w:rsidR="00F602F3" w:rsidRPr="007F6B45" w:rsidRDefault="0063182D">
            <w:pPr>
              <w:pBdr>
                <w:bottom w:val="dotted" w:sz="5" w:space="5" w:color="auto"/>
              </w:pBdr>
              <w:bidi/>
              <w:spacing w:beforeLines="50" w:before="120" w:afterLines="30" w:after="72" w:line="264" w:lineRule="auto"/>
              <w:ind w:left="300"/>
              <w:rPr>
                <w:rFonts w:cs="B Nazanin"/>
                <w:b/>
                <w:bCs/>
                <w:color w:val="7030A0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</w:rPr>
              <w:t xml:space="preserve">وظایف و دستاوردها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  <w:cs/>
              </w:rPr>
              <w:t xml:space="preserve">‎‏‎‏‎‏:‎‏‎‏‎‏ </w:t>
            </w:r>
          </w:p>
          <w:p w14:paraId="02AD100D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برنامه زمان بندی (Master Plan) و برنامه زمان بندی تفضیلی  </w:t>
            </w:r>
          </w:p>
          <w:p w14:paraId="444D7F57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برنامه جبرانی(Catch Up Planو Reschedule ) از برنامه زمان بندی </w:t>
            </w:r>
          </w:p>
          <w:p w14:paraId="6C1B046C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PMS و WPA پروژه </w:t>
            </w:r>
          </w:p>
          <w:p w14:paraId="63858F94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گزارشات روزانه ،هفتگی ،ماهیانه و سالیانه پروژه </w:t>
            </w:r>
          </w:p>
          <w:p w14:paraId="15E213C9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Baseline پروژه و بروز رسانی آن(محاسبات انحراف و تاخیرات از برنامه). </w:t>
            </w: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5CAA1BBB" w14:textId="77777777" w:rsidR="003E6A71" w:rsidRDefault="003E6A71">
            <w:pPr>
              <w:bidi/>
              <w:ind w:left="300"/>
              <w:rPr>
                <w:rFonts w:ascii="IRANSans" w:cs="B Nazanin"/>
                <w:b/>
                <w:bCs/>
                <w:color w:val="0072C7" w:themeColor="accent2"/>
                <w:sz w:val="24"/>
                <w:szCs w:val="24"/>
              </w:rPr>
            </w:pPr>
          </w:p>
          <w:p w14:paraId="1518704D" w14:textId="77777777" w:rsidR="003E6A71" w:rsidRDefault="003E6A71" w:rsidP="00DB4F38">
            <w:pPr>
              <w:bidi/>
              <w:rPr>
                <w:rFonts w:ascii="IRANSans" w:cs="B Nazanin"/>
                <w:b/>
                <w:bCs/>
                <w:color w:val="0072C7" w:themeColor="accent2"/>
                <w:sz w:val="24"/>
                <w:szCs w:val="24"/>
              </w:rPr>
            </w:pPr>
          </w:p>
          <w:p w14:paraId="1D1DB288" w14:textId="1194D0BC" w:rsidR="00F602F3" w:rsidRPr="007F6B45" w:rsidRDefault="0063182D" w:rsidP="003E6A71">
            <w:pPr>
              <w:bidi/>
              <w:ind w:left="300"/>
              <w:rPr>
                <w:rFonts w:cs="B Nazanin"/>
                <w:b/>
                <w:bCs/>
                <w:color w:val="0072C7" w:themeColor="accent2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0072C7" w:themeColor="accent2"/>
                <w:sz w:val="24"/>
                <w:szCs w:val="24"/>
                <w:rtl/>
              </w:rPr>
              <w:t>کارشناس کنترل کیفیت</w:t>
            </w:r>
          </w:p>
          <w:p w14:paraId="1756BAD7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کارخانه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کاشی کسری</w:t>
            </w:r>
          </w:p>
          <w:p w14:paraId="63E141FC" w14:textId="77777777" w:rsidR="00F122C9" w:rsidRDefault="00F122C9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424242"/>
                <w:sz w:val="24"/>
                <w:szCs w:val="20"/>
              </w:rPr>
            </w:pPr>
          </w:p>
          <w:p w14:paraId="754A7CC1" w14:textId="7AB098C2" w:rsidR="00F602F3" w:rsidRPr="007F6B45" w:rsidRDefault="0063182D" w:rsidP="00F122C9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آغاز همکاری از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آبان ۱۳۸۶ - دی ۱۳۸۷</w:t>
            </w:r>
          </w:p>
          <w:p w14:paraId="45A0F039" w14:textId="77777777" w:rsidR="00F602F3" w:rsidRPr="007F6B45" w:rsidRDefault="0063182D">
            <w:pPr>
              <w:pBdr>
                <w:bottom w:val="dotted" w:sz="5" w:space="5" w:color="auto"/>
              </w:pBdr>
              <w:bidi/>
              <w:spacing w:beforeLines="50" w:before="120" w:afterLines="30" w:after="72" w:line="264" w:lineRule="auto"/>
              <w:ind w:left="300"/>
              <w:rPr>
                <w:rFonts w:cs="B Nazanin"/>
                <w:b/>
                <w:bCs/>
                <w:color w:val="7030A0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</w:rPr>
              <w:t xml:space="preserve">وظایف و دستاوردها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0"/>
                <w:rtl/>
                <w:cs/>
              </w:rPr>
              <w:t xml:space="preserve">‎‏‎‏‎‏:‎‏‎‏‎‏ </w:t>
            </w:r>
          </w:p>
          <w:p w14:paraId="4A2C9B24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</w:t>
            </w:r>
            <w:r w:rsidRPr="007F6B45">
              <w:rPr>
                <w:rFonts w:ascii="Times New Roman" w:hAnsi="Times New Roman" w:hint="cs"/>
                <w:b/>
                <w:bCs/>
                <w:color w:val="424242"/>
                <w:sz w:val="24"/>
                <w:szCs w:val="18"/>
                <w:rtl/>
              </w:rPr>
              <w:t>■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 xml:space="preserve"> تهیه نمودارهای X,C  مربوط به کنترل کیفیت  </w:t>
            </w:r>
          </w:p>
        </w:tc>
      </w:tr>
    </w:tbl>
    <w:p w14:paraId="7528F12C" w14:textId="77777777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3EB9142E" w14:textId="77777777" w:rsidR="00F602F3" w:rsidRPr="007F6B45" w:rsidRDefault="0063182D">
      <w:pPr>
        <w:pBdr>
          <w:bottom w:val="dotted" w:sz="6" w:space="1" w:color="CCCCCC"/>
        </w:pBdr>
        <w:bidi/>
        <w:spacing w:afterLines="70" w:after="168" w:line="264" w:lineRule="auto"/>
        <w:rPr>
          <w:rFonts w:cs="B Nazanin"/>
          <w:b/>
          <w:bCs/>
          <w:color w:val="FF0000"/>
          <w:sz w:val="24"/>
          <w:szCs w:val="24"/>
        </w:rPr>
      </w:pPr>
      <w:r w:rsidRPr="007F6B45">
        <w:rPr>
          <w:rFonts w:cs="B Nazanin"/>
          <w:b/>
          <w:bCs/>
          <w:noProof/>
          <w:color w:val="FF0000"/>
          <w:sz w:val="24"/>
          <w:szCs w:val="24"/>
        </w:rPr>
        <w:drawing>
          <wp:inline distT="0" distB="0" distL="0" distR="0" wp14:anchorId="4D85F497" wp14:editId="27052D02">
            <wp:extent cx="190500" cy="190500"/>
            <wp:effectExtent l="0" t="0" r="0" b="0"/>
            <wp:docPr id="8" name="51b0c045-5e0d-4768-8f9d-630a959ec3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a3a1c1-0152-4a90-b145-910adafc96b5.jpg"/>
                    <pic:cNvPicPr/>
                  </pic:nvPicPr>
                  <pic:blipFill>
                    <a:blip r:embed="rId17" cstate="print">
                      <a:extLst>
                        <a:ext uri="9992a20a-791d-4368-b526-f5c7329d372f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6B45">
        <w:rPr>
          <w:rFonts w:ascii="IRANSans" w:cs="B Nazanin" w:hint="cs"/>
          <w:b/>
          <w:bCs/>
          <w:color w:val="FF0000"/>
          <w:sz w:val="24"/>
          <w:szCs w:val="28"/>
          <w:rtl/>
        </w:rPr>
        <w:t xml:space="preserve">  مهارت‌ها</w:t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5665"/>
        <w:gridCol w:w="5665"/>
      </w:tblGrid>
      <w:tr w:rsidR="00F602F3" w:rsidRPr="007F6B45" w14:paraId="1DC3AD33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tbl>
            <w:tblPr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3860"/>
              <w:gridCol w:w="1655"/>
            </w:tblGrid>
            <w:tr w:rsidR="00F602F3" w:rsidRPr="007F6B45" w14:paraId="2EBD5783" w14:textId="77777777">
              <w:tc>
                <w:tcPr>
                  <w:tcW w:w="7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5D47F177" w14:textId="77777777" w:rsidR="00F602F3" w:rsidRPr="007F6B45" w:rsidRDefault="0063182D">
                  <w:pPr>
                    <w:bidi/>
                    <w:spacing w:afterLines="70" w:after="168" w:line="264" w:lineRule="auto"/>
                    <w:ind w:left="300"/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</w:rPr>
                    <w:t xml:space="preserve"> نرم افزار اکسل و داشبورد سازی در اکسل</w:t>
                  </w:r>
                </w:p>
              </w:tc>
              <w:tc>
                <w:tcPr>
                  <w:tcW w:w="3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2C074A62" w14:textId="77777777" w:rsidR="00F602F3" w:rsidRPr="007F6B45" w:rsidRDefault="0063182D">
                  <w:pPr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cs="B Nazani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 wp14:anchorId="0C9C6BA3" wp14:editId="67DA11BF">
                        <wp:extent cx="952500" cy="142875"/>
                        <wp:effectExtent l="0" t="0" r="0" b="0"/>
                        <wp:docPr id="9" name="dd7b4ab8-7de6-4bbb-a84b-6633f3d721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a9252a1b-4590-4883-8627-6e5cd3824534.jpg"/>
                                <pic:cNvPicPr/>
                              </pic:nvPicPr>
                              <pic:blipFill>
                                <a:blip r:embed="rId18" cstate="print">
                                  <a:extLst>
                                    <a:ext uri="db14584b-4e72-4d75-a6cd-5e90186aebf0"/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95250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D30220" w14:textId="77777777" w:rsidR="00F602F3" w:rsidRPr="007F6B45" w:rsidRDefault="00F602F3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tbl>
            <w:tblPr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3860"/>
              <w:gridCol w:w="1655"/>
            </w:tblGrid>
            <w:tr w:rsidR="00F602F3" w:rsidRPr="007F6B45" w14:paraId="5AB3B4CC" w14:textId="77777777">
              <w:tc>
                <w:tcPr>
                  <w:tcW w:w="7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2A054EAF" w14:textId="77777777" w:rsidR="00F602F3" w:rsidRPr="007F6B45" w:rsidRDefault="0063182D">
                  <w:pPr>
                    <w:bidi/>
                    <w:spacing w:afterLines="70" w:after="168" w:line="264" w:lineRule="auto"/>
                    <w:ind w:left="300"/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</w:rPr>
                    <w:t xml:space="preserve"> نرم افزار پریماورا</w:t>
                  </w:r>
                </w:p>
              </w:tc>
              <w:tc>
                <w:tcPr>
                  <w:tcW w:w="3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28A846E0" w14:textId="77777777" w:rsidR="00F602F3" w:rsidRPr="007F6B45" w:rsidRDefault="0063182D">
                  <w:pPr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cs="B Nazani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 wp14:anchorId="33E7BBCE" wp14:editId="5C1CAB7F">
                        <wp:extent cx="952500" cy="142875"/>
                        <wp:effectExtent l="0" t="0" r="0" b="0"/>
                        <wp:docPr id="10" name="74a22cf7-7b06-4af4-bc64-0c5f0b9ef9c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301748a7-d468-4d9e-97fe-962c6ee7da34.jpg"/>
                                <pic:cNvPicPr/>
                              </pic:nvPicPr>
                              <pic:blipFill>
                                <a:blip r:embed="rId18" cstate="print">
                                  <a:extLst>
                                    <a:ext uri="d12f3f0f-f282-457d-8921-d62b852bdca6"/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95250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B2BE381" w14:textId="77777777" w:rsidR="00F602F3" w:rsidRPr="007F6B45" w:rsidRDefault="00F602F3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</w:p>
        </w:tc>
      </w:tr>
      <w:tr w:rsidR="00F602F3" w:rsidRPr="007F6B45" w14:paraId="57B5BD43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tbl>
            <w:tblPr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3860"/>
              <w:gridCol w:w="1655"/>
            </w:tblGrid>
            <w:tr w:rsidR="00F602F3" w:rsidRPr="007F6B45" w14:paraId="119F6C78" w14:textId="77777777">
              <w:tc>
                <w:tcPr>
                  <w:tcW w:w="7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76D82F20" w14:textId="77777777" w:rsidR="00F602F3" w:rsidRPr="007F6B45" w:rsidRDefault="0063182D">
                  <w:pPr>
                    <w:bidi/>
                    <w:spacing w:afterLines="70" w:after="168" w:line="264" w:lineRule="auto"/>
                    <w:ind w:left="300"/>
                    <w:rPr>
                      <w:rFonts w:cs="B Nazanin"/>
                      <w:b/>
                      <w:bCs/>
                      <w:sz w:val="24"/>
                      <w:szCs w:val="24"/>
                      <w:rtl/>
                      <w:lang w:bidi="fa-IR"/>
                    </w:rPr>
                  </w:pPr>
                  <w:r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</w:rPr>
                    <w:t xml:space="preserve"> نرم افزار ماکروسافت </w:t>
                  </w:r>
                  <w:r w:rsidR="00AF09F8"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  <w:lang w:bidi="fa-IR"/>
                    </w:rPr>
                    <w:t>پروجکت</w:t>
                  </w:r>
                </w:p>
              </w:tc>
              <w:tc>
                <w:tcPr>
                  <w:tcW w:w="3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5E94E844" w14:textId="77777777" w:rsidR="00F602F3" w:rsidRPr="007F6B45" w:rsidRDefault="0063182D">
                  <w:pPr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cs="B Nazani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 wp14:anchorId="52EC02EC" wp14:editId="43390521">
                        <wp:extent cx="952500" cy="142875"/>
                        <wp:effectExtent l="0" t="0" r="0" b="0"/>
                        <wp:docPr id="11" name="6fbdd2b5-ef10-4d09-a096-da8143a6a4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1d7b8678-d9e8-4b1d-8f5d-1d6836674844.jpg"/>
                                <pic:cNvPicPr/>
                              </pic:nvPicPr>
                              <pic:blipFill>
                                <a:blip r:embed="rId18" cstate="print">
                                  <a:extLst>
                                    <a:ext uri="16d2ca7e-76ec-4771-a998-1792a4bb63d8"/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95250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C11036C" w14:textId="77777777" w:rsidR="00F602F3" w:rsidRPr="007F6B45" w:rsidRDefault="00F602F3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tbl>
            <w:tblPr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3860"/>
              <w:gridCol w:w="1655"/>
            </w:tblGrid>
            <w:tr w:rsidR="00F602F3" w:rsidRPr="007F6B45" w14:paraId="31DFB4DA" w14:textId="77777777">
              <w:tc>
                <w:tcPr>
                  <w:tcW w:w="7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23BD192F" w14:textId="77777777" w:rsidR="00F602F3" w:rsidRPr="007F6B45" w:rsidRDefault="0063182D">
                  <w:pPr>
                    <w:bidi/>
                    <w:spacing w:afterLines="70" w:after="168" w:line="264" w:lineRule="auto"/>
                    <w:ind w:left="300"/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</w:rPr>
                    <w:t xml:space="preserve"> نرم افزار پاورپوینت</w:t>
                  </w:r>
                </w:p>
              </w:tc>
              <w:tc>
                <w:tcPr>
                  <w:tcW w:w="3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287BD679" w14:textId="77777777" w:rsidR="00F602F3" w:rsidRPr="007F6B45" w:rsidRDefault="0063182D">
                  <w:pPr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cs="B Nazani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 wp14:anchorId="7D86A451" wp14:editId="315AB5C2">
                        <wp:extent cx="952500" cy="142875"/>
                        <wp:effectExtent l="0" t="0" r="0" b="0"/>
                        <wp:docPr id="12" name="a2160ce7-bdba-41f7-88c2-79a9ae01f4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3c072e71-a7ed-4f2e-8f74-5912f340a04d.jpg"/>
                                <pic:cNvPicPr/>
                              </pic:nvPicPr>
                              <pic:blipFill>
                                <a:blip r:embed="rId18" cstate="print">
                                  <a:extLst>
                                    <a:ext uri="2f3e91fa-91f8-477f-83ed-cae347262ea6"/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95250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E29E150" w14:textId="77777777" w:rsidR="00F602F3" w:rsidRPr="007F6B45" w:rsidRDefault="00F602F3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</w:p>
        </w:tc>
      </w:tr>
      <w:tr w:rsidR="00F602F3" w:rsidRPr="007F6B45" w14:paraId="693D0100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tbl>
            <w:tblPr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3860"/>
              <w:gridCol w:w="1655"/>
            </w:tblGrid>
            <w:tr w:rsidR="00F602F3" w:rsidRPr="007F6B45" w14:paraId="2E7DF115" w14:textId="77777777">
              <w:tc>
                <w:tcPr>
                  <w:tcW w:w="7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722A8F46" w14:textId="18925AAA" w:rsidR="00F602F3" w:rsidRPr="007F6B45" w:rsidRDefault="0063182D">
                  <w:pPr>
                    <w:bidi/>
                    <w:spacing w:afterLines="70" w:after="168" w:line="264" w:lineRule="auto"/>
                    <w:ind w:left="300"/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</w:rPr>
                    <w:t xml:space="preserve"> نرم افزار </w:t>
                  </w:r>
                  <w:r w:rsidR="006C0DC7" w:rsidRPr="007F6B45">
                    <w:rPr>
                      <w:rFonts w:ascii="IRANSans" w:cs="B Nazanin"/>
                      <w:b/>
                      <w:bCs/>
                      <w:color w:val="424242"/>
                      <w:sz w:val="24"/>
                      <w:szCs w:val="20"/>
                    </w:rPr>
                    <w:t>Word &amp; Excel &amp; Minitab</w:t>
                  </w:r>
                </w:p>
              </w:tc>
              <w:tc>
                <w:tcPr>
                  <w:tcW w:w="3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65C76BC2" w14:textId="77777777" w:rsidR="00F602F3" w:rsidRPr="007F6B45" w:rsidRDefault="0063182D">
                  <w:pPr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cs="B Nazani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 wp14:anchorId="7FFB908A" wp14:editId="70E4FFC2">
                        <wp:extent cx="952500" cy="142875"/>
                        <wp:effectExtent l="0" t="0" r="0" b="0"/>
                        <wp:docPr id="13" name="926201b1-67f8-4efe-af0b-f5ec13ba471a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4795c80a-9def-482b-922c-aa06ba1a90db.jpg"/>
                                <pic:cNvPicPr/>
                              </pic:nvPicPr>
                              <pic:blipFill>
                                <a:blip r:embed="rId19" cstate="print">
                                  <a:extLst>
                                    <a:ext uri="8858b3b3-e768-4b9e-8f4f-4698783f1638"/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95250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09672EB" w14:textId="77777777" w:rsidR="00F602F3" w:rsidRPr="007F6B45" w:rsidRDefault="00F602F3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tbl>
            <w:tblPr>
              <w:bidiVisual/>
              <w:tblW w:w="0" w:type="auto"/>
              <w:tblLook w:val="04A0" w:firstRow="1" w:lastRow="0" w:firstColumn="1" w:lastColumn="0" w:noHBand="0" w:noVBand="1"/>
            </w:tblPr>
            <w:tblGrid>
              <w:gridCol w:w="3860"/>
              <w:gridCol w:w="1655"/>
            </w:tblGrid>
            <w:tr w:rsidR="00F602F3" w:rsidRPr="007F6B45" w14:paraId="691CE4CC" w14:textId="77777777">
              <w:tc>
                <w:tcPr>
                  <w:tcW w:w="7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16C3755E" w14:textId="77777777" w:rsidR="00F602F3" w:rsidRPr="007F6B45" w:rsidRDefault="0063182D">
                  <w:pPr>
                    <w:bidi/>
                    <w:spacing w:afterLines="70" w:after="168" w:line="264" w:lineRule="auto"/>
                    <w:ind w:left="300"/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ascii="IRANSans" w:cs="B Nazanin" w:hint="cs"/>
                      <w:b/>
                      <w:bCs/>
                      <w:color w:val="424242"/>
                      <w:sz w:val="24"/>
                      <w:szCs w:val="20"/>
                      <w:rtl/>
                    </w:rPr>
                    <w:t xml:space="preserve"> outlook</w:t>
                  </w:r>
                </w:p>
              </w:tc>
              <w:tc>
                <w:tcPr>
                  <w:tcW w:w="30" w:type="pct"/>
                  <w:shd w:val="clear" w:color="auto" w:fill="auto"/>
                  <w:tcMar>
                    <w:top w:w="0" w:type="dxa"/>
                    <w:left w:w="0" w:type="dxa"/>
                    <w:right w:w="150" w:type="dxa"/>
                  </w:tcMar>
                </w:tcPr>
                <w:p w14:paraId="637A6260" w14:textId="77777777" w:rsidR="00F602F3" w:rsidRPr="007F6B45" w:rsidRDefault="0063182D">
                  <w:pPr>
                    <w:rPr>
                      <w:rFonts w:cs="B Nazanin"/>
                      <w:b/>
                      <w:bCs/>
                      <w:sz w:val="24"/>
                      <w:szCs w:val="24"/>
                    </w:rPr>
                  </w:pPr>
                  <w:r w:rsidRPr="007F6B45">
                    <w:rPr>
                      <w:rFonts w:cs="B Nazanin"/>
                      <w:b/>
                      <w:bCs/>
                      <w:noProof/>
                      <w:sz w:val="24"/>
                      <w:szCs w:val="24"/>
                    </w:rPr>
                    <w:drawing>
                      <wp:inline distT="0" distB="0" distL="0" distR="0" wp14:anchorId="1C34989C" wp14:editId="28CF5823">
                        <wp:extent cx="952500" cy="142875"/>
                        <wp:effectExtent l="0" t="0" r="0" b="0"/>
                        <wp:docPr id="14" name="d9841d0f-7265-46bc-8cf7-426f274e16b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89f2bf78-d537-408a-a95d-82e233b9b4a6.jpg"/>
                                <pic:cNvPicPr/>
                              </pic:nvPicPr>
                              <pic:blipFill>
                                <a:blip r:embed="rId18" cstate="print">
                                  <a:extLst>
                                    <a:ext uri="4033726a-e512-45de-9c5f-f5d737dd20b0"/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 flipH="1">
                                  <a:off x="0" y="0"/>
                                  <a:ext cx="952500" cy="14287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148263D8" w14:textId="77777777" w:rsidR="00F602F3" w:rsidRPr="007F6B45" w:rsidRDefault="00F602F3">
            <w:pPr>
              <w:bidi/>
              <w:rPr>
                <w:rFonts w:cs="B Nazanin"/>
                <w:b/>
                <w:bCs/>
                <w:sz w:val="24"/>
                <w:szCs w:val="24"/>
              </w:rPr>
            </w:pPr>
          </w:p>
        </w:tc>
      </w:tr>
    </w:tbl>
    <w:p w14:paraId="645C4B4B" w14:textId="77777777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43C16479" w14:textId="77777777" w:rsidR="00F602F3" w:rsidRPr="007F6B45" w:rsidRDefault="0063182D">
      <w:pPr>
        <w:pBdr>
          <w:bottom w:val="dotted" w:sz="6" w:space="1" w:color="CCCCCC"/>
        </w:pBdr>
        <w:bidi/>
        <w:spacing w:beforeLines="70" w:before="168" w:afterLines="30" w:after="72" w:line="264" w:lineRule="auto"/>
        <w:rPr>
          <w:rFonts w:cs="B Nazanin"/>
          <w:b/>
          <w:bCs/>
          <w:color w:val="FF0000"/>
          <w:sz w:val="24"/>
          <w:szCs w:val="24"/>
        </w:rPr>
      </w:pPr>
      <w:r w:rsidRPr="007F6B45">
        <w:rPr>
          <w:rFonts w:cs="B Nazanin"/>
          <w:b/>
          <w:bCs/>
          <w:noProof/>
          <w:color w:val="FF0000"/>
          <w:sz w:val="24"/>
          <w:szCs w:val="24"/>
        </w:rPr>
        <w:drawing>
          <wp:inline distT="0" distB="0" distL="0" distR="0" wp14:anchorId="35750AC9" wp14:editId="662B9337">
            <wp:extent cx="190500" cy="190500"/>
            <wp:effectExtent l="0" t="0" r="0" b="0"/>
            <wp:docPr id="15" name="494f99de-de25-4df2-bf6a-f27be86990b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cf20866-7bd2-4c9a-b09f-767bd6366e85.jpg"/>
                    <pic:cNvPicPr/>
                  </pic:nvPicPr>
                  <pic:blipFill>
                    <a:blip r:embed="rId20" cstate="print">
                      <a:extLst>
                        <a:ext uri="1a08d4cd-8d1c-412e-940c-5636fc656f44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6B45">
        <w:rPr>
          <w:rFonts w:ascii="IRANSans" w:cs="B Nazanin" w:hint="cs"/>
          <w:b/>
          <w:bCs/>
          <w:color w:val="FF0000"/>
          <w:sz w:val="24"/>
          <w:szCs w:val="28"/>
          <w:rtl/>
        </w:rPr>
        <w:t xml:space="preserve">  زبان</w:t>
      </w:r>
    </w:p>
    <w:p w14:paraId="6D3842D5" w14:textId="77777777" w:rsidR="00F602F3" w:rsidRPr="007F6B45" w:rsidRDefault="0063182D" w:rsidP="00C249F0">
      <w:pPr>
        <w:spacing w:beforeLines="50" w:before="120" w:afterLines="50" w:after="120" w:line="264" w:lineRule="auto"/>
        <w:rPr>
          <w:rFonts w:cs="B Nazanin"/>
          <w:b/>
          <w:bCs/>
          <w:color w:val="7030A0"/>
          <w:sz w:val="24"/>
          <w:szCs w:val="24"/>
        </w:rPr>
      </w:pPr>
      <w:r w:rsidRPr="007F6B45">
        <w:rPr>
          <w:rFonts w:ascii="IRANSans" w:cs="B Nazanin" w:hint="cs"/>
          <w:b/>
          <w:bCs/>
          <w:color w:val="7030A0"/>
          <w:sz w:val="24"/>
          <w:szCs w:val="24"/>
          <w:rtl/>
        </w:rPr>
        <w:t>انگلیسی</w:t>
      </w:r>
    </w:p>
    <w:tbl>
      <w:tblPr>
        <w:bidiVisual/>
        <w:tblW w:w="5000" w:type="pct"/>
        <w:tblLook w:val="04A0" w:firstRow="1" w:lastRow="0" w:firstColumn="1" w:lastColumn="0" w:noHBand="0" w:noVBand="1"/>
      </w:tblPr>
      <w:tblGrid>
        <w:gridCol w:w="1481"/>
        <w:gridCol w:w="1350"/>
        <w:gridCol w:w="1482"/>
        <w:gridCol w:w="1351"/>
        <w:gridCol w:w="1482"/>
        <w:gridCol w:w="1351"/>
        <w:gridCol w:w="1482"/>
        <w:gridCol w:w="1351"/>
      </w:tblGrid>
      <w:tr w:rsidR="00F602F3" w:rsidRPr="007F6B45" w14:paraId="229233BA" w14:textId="77777777" w:rsidTr="002E157B"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268CD28" w14:textId="77777777" w:rsidR="00F602F3" w:rsidRPr="007F6B45" w:rsidRDefault="0063182D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bookmarkStart w:id="3" w:name="_Hlk61185238"/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خواندن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993410A" w14:textId="77777777" w:rsidR="00F602F3" w:rsidRPr="007F6B45" w:rsidRDefault="0063182D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0BB88C9" wp14:editId="18A71125">
                  <wp:extent cx="762000" cy="142875"/>
                  <wp:effectExtent l="0" t="0" r="0" b="0"/>
                  <wp:docPr id="16" name="1b105be5-aa6d-4146-b581-1d9858d2e08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eb3a1d3-f566-49ec-9e6e-44184d901c01.jpg"/>
                          <pic:cNvPicPr/>
                        </pic:nvPicPr>
                        <pic:blipFill>
                          <a:blip r:embed="rId19" cstate="print">
                            <a:extLst>
                              <a:ext uri="cdf59f5e-a535-4e56-8202-cdff511f7595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1132D761" w14:textId="77777777" w:rsidR="00F602F3" w:rsidRPr="007F6B45" w:rsidRDefault="0063182D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نوشتن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667D674C" w14:textId="77777777" w:rsidR="00F602F3" w:rsidRPr="007F6B45" w:rsidRDefault="0063182D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8EF2D38" wp14:editId="5AA670AB">
                  <wp:extent cx="762000" cy="142875"/>
                  <wp:effectExtent l="0" t="0" r="0" b="0"/>
                  <wp:docPr id="17" name="04beb81d-3e64-4828-aedc-1c8fbec628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da9381-b9f2-4aca-8c1b-ea342f99213e.jpg"/>
                          <pic:cNvPicPr/>
                        </pic:nvPicPr>
                        <pic:blipFill>
                          <a:blip r:embed="rId19" cstate="print">
                            <a:extLst>
                              <a:ext uri="d1bbd953-1005-465b-88a9-751487acb64e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73F0BE40" w14:textId="77777777" w:rsidR="00F602F3" w:rsidRPr="007F6B45" w:rsidRDefault="0063182D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گفتاری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75BF8FD0" w14:textId="77777777" w:rsidR="00F602F3" w:rsidRPr="007F6B45" w:rsidRDefault="0063182D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E3D3A38" wp14:editId="4DEF57FA">
                  <wp:extent cx="762000" cy="142875"/>
                  <wp:effectExtent l="0" t="0" r="0" b="0"/>
                  <wp:docPr id="18" name="523d5c91-07b8-4cc5-a7f4-7b424cf96a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2cfdff9-aef2-47c0-bae4-c835f58217a3.jpg"/>
                          <pic:cNvPicPr/>
                        </pic:nvPicPr>
                        <pic:blipFill>
                          <a:blip r:embed="rId19" cstate="print">
                            <a:extLst>
                              <a:ext uri="456a072f-b3f7-42a2-9889-804691a81a13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50FD146D" w14:textId="77777777" w:rsidR="00F602F3" w:rsidRPr="007F6B45" w:rsidRDefault="0063182D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شنیداری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180568CD" w14:textId="77777777" w:rsidR="00F602F3" w:rsidRPr="007F6B45" w:rsidRDefault="0063182D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20EDF4B" wp14:editId="3F993968">
                  <wp:extent cx="762000" cy="142875"/>
                  <wp:effectExtent l="0" t="0" r="0" b="0"/>
                  <wp:docPr id="19" name="8ef0c3fc-1c0c-45b3-ba92-028417038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8b2d5cf-abf5-4726-a616-ccc055c7c8c9.jpg"/>
                          <pic:cNvPicPr/>
                        </pic:nvPicPr>
                        <pic:blipFill>
                          <a:blip r:embed="rId19" cstate="print">
                            <a:extLst>
                              <a:ext uri="a84ee61b-167a-4a6d-8842-6d085c3f3481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E157B" w:rsidRPr="007F6B45" w14:paraId="02DEC14E" w14:textId="77777777" w:rsidTr="002E157B"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51581503" w14:textId="14BFFFD8" w:rsidR="002E157B" w:rsidRPr="007F6B45" w:rsidRDefault="002E157B" w:rsidP="002E157B">
            <w:pPr>
              <w:bidi/>
              <w:spacing w:beforeLines="50" w:before="120" w:afterLines="50" w:after="120" w:line="264" w:lineRule="auto"/>
              <w:rPr>
                <w:rFonts w:ascii="IRANSans" w:hAns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hAnsi="IRANSans" w:cs="B Nazanin"/>
                <w:b/>
                <w:bCs/>
                <w:color w:val="7030A0"/>
                <w:sz w:val="24"/>
                <w:szCs w:val="24"/>
                <w:rtl/>
              </w:rPr>
              <w:t>کردی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3B2B0382" w14:textId="77777777" w:rsidR="002E157B" w:rsidRPr="007F6B45" w:rsidRDefault="002E157B">
            <w:pPr>
              <w:bidi/>
              <w:jc w:val="right"/>
              <w:rPr>
                <w:rFonts w:cs="B Nazani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7C326FE2" w14:textId="77777777" w:rsidR="002E157B" w:rsidRPr="007F6B45" w:rsidRDefault="002E157B">
            <w:pPr>
              <w:bidi/>
              <w:spacing w:afterLines="50" w:after="120" w:line="264" w:lineRule="auto"/>
              <w:rPr>
                <w:rFonts w:ascii="IRANSans" w:cs="B Nazanin"/>
                <w:b/>
                <w:bCs/>
                <w:color w:val="424242"/>
                <w:sz w:val="24"/>
                <w:szCs w:val="18"/>
                <w:rtl/>
              </w:rPr>
            </w:pP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35FB3341" w14:textId="77777777" w:rsidR="002E157B" w:rsidRPr="007F6B45" w:rsidRDefault="002E157B">
            <w:pPr>
              <w:bidi/>
              <w:jc w:val="right"/>
              <w:rPr>
                <w:rFonts w:cs="B Nazani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00EA0BB9" w14:textId="77777777" w:rsidR="002E157B" w:rsidRPr="007F6B45" w:rsidRDefault="002E157B">
            <w:pPr>
              <w:bidi/>
              <w:spacing w:afterLines="50" w:after="120" w:line="264" w:lineRule="auto"/>
              <w:rPr>
                <w:rFonts w:ascii="IRANSans" w:cs="B Nazanin"/>
                <w:b/>
                <w:bCs/>
                <w:color w:val="424242"/>
                <w:sz w:val="24"/>
                <w:szCs w:val="18"/>
                <w:rtl/>
              </w:rPr>
            </w:pP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2DD07A25" w14:textId="77777777" w:rsidR="002E157B" w:rsidRPr="007F6B45" w:rsidRDefault="002E157B">
            <w:pPr>
              <w:bidi/>
              <w:jc w:val="right"/>
              <w:rPr>
                <w:rFonts w:cs="B Nazanin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31EAB14A" w14:textId="77777777" w:rsidR="002E157B" w:rsidRPr="007F6B45" w:rsidRDefault="002E157B">
            <w:pPr>
              <w:bidi/>
              <w:spacing w:afterLines="50" w:after="120" w:line="264" w:lineRule="auto"/>
              <w:rPr>
                <w:rFonts w:ascii="IRANSans" w:cs="B Nazanin"/>
                <w:b/>
                <w:bCs/>
                <w:color w:val="424242"/>
                <w:sz w:val="24"/>
                <w:szCs w:val="18"/>
                <w:rtl/>
              </w:rPr>
            </w:pP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13A02CAE" w14:textId="77777777" w:rsidR="002E157B" w:rsidRPr="007F6B45" w:rsidRDefault="002E157B">
            <w:pPr>
              <w:bidi/>
              <w:jc w:val="right"/>
              <w:rPr>
                <w:rFonts w:cs="B Nazanin"/>
                <w:b/>
                <w:bCs/>
                <w:noProof/>
                <w:sz w:val="24"/>
                <w:szCs w:val="24"/>
              </w:rPr>
            </w:pPr>
          </w:p>
        </w:tc>
      </w:tr>
      <w:bookmarkEnd w:id="3"/>
      <w:tr w:rsidR="002E157B" w:rsidRPr="007F6B45" w14:paraId="2A349DAE" w14:textId="77777777" w:rsidTr="002E157B"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47A6B335" w14:textId="77777777" w:rsidR="002E157B" w:rsidRPr="007F6B45" w:rsidRDefault="002E157B" w:rsidP="004E0604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خواندن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6135C235" w14:textId="77777777" w:rsidR="002E157B" w:rsidRPr="007F6B45" w:rsidRDefault="002E157B" w:rsidP="004E0604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F91D861" wp14:editId="5926D59B">
                  <wp:extent cx="762000" cy="142875"/>
                  <wp:effectExtent l="0" t="0" r="0" b="0"/>
                  <wp:docPr id="23" name="1b105be5-aa6d-4146-b581-1d9858d2e08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0eb3a1d3-f566-49ec-9e6e-44184d901c01.jpg"/>
                          <pic:cNvPicPr/>
                        </pic:nvPicPr>
                        <pic:blipFill>
                          <a:blip r:embed="rId19" cstate="print">
                            <a:extLst>
                              <a:ext uri="cdf59f5e-a535-4e56-8202-cdff511f7595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66684FCE" w14:textId="77777777" w:rsidR="002E157B" w:rsidRPr="007F6B45" w:rsidRDefault="002E157B" w:rsidP="004E0604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نوشتن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4ACA88E6" w14:textId="77777777" w:rsidR="002E157B" w:rsidRPr="007F6B45" w:rsidRDefault="002E157B" w:rsidP="004E0604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1DD8961" wp14:editId="6AEC218E">
                  <wp:extent cx="762000" cy="142875"/>
                  <wp:effectExtent l="0" t="0" r="0" b="0"/>
                  <wp:docPr id="24" name="04beb81d-3e64-4828-aedc-1c8fbec628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1da9381-b9f2-4aca-8c1b-ea342f99213e.jpg"/>
                          <pic:cNvPicPr/>
                        </pic:nvPicPr>
                        <pic:blipFill>
                          <a:blip r:embed="rId19" cstate="print">
                            <a:extLst>
                              <a:ext uri="d1bbd953-1005-465b-88a9-751487acb64e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56F2AB15" w14:textId="77777777" w:rsidR="002E157B" w:rsidRPr="007F6B45" w:rsidRDefault="002E157B" w:rsidP="004E0604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گفتاری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369A2211" w14:textId="77777777" w:rsidR="002E157B" w:rsidRPr="007F6B45" w:rsidRDefault="002E157B" w:rsidP="004E0604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7FD0442F" wp14:editId="73D4CC29">
                  <wp:extent cx="762000" cy="142875"/>
                  <wp:effectExtent l="0" t="0" r="0" b="0"/>
                  <wp:docPr id="27" name="523d5c91-07b8-4cc5-a7f4-7b424cf96a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62cfdff9-aef2-47c0-bae4-c835f58217a3.jpg"/>
                          <pic:cNvPicPr/>
                        </pic:nvPicPr>
                        <pic:blipFill>
                          <a:blip r:embed="rId19" cstate="print">
                            <a:extLst>
                              <a:ext uri="456a072f-b3f7-42a2-9889-804691a81a13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4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5219AD0F" w14:textId="77777777" w:rsidR="002E157B" w:rsidRPr="007F6B45" w:rsidRDefault="002E157B" w:rsidP="004E0604">
            <w:pPr>
              <w:bidi/>
              <w:spacing w:afterLines="50" w:after="120" w:line="264" w:lineRule="auto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18"/>
                <w:rtl/>
              </w:rPr>
              <w:t>مهارت شنیداری</w:t>
            </w:r>
          </w:p>
        </w:tc>
        <w:tc>
          <w:tcPr>
            <w:tcW w:w="596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3E10EBD8" w14:textId="77777777" w:rsidR="002E157B" w:rsidRPr="007F6B45" w:rsidRDefault="002E157B" w:rsidP="004E0604">
            <w:pPr>
              <w:bidi/>
              <w:jc w:val="right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cs="B Nazani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45A9424C" wp14:editId="09612BC3">
                  <wp:extent cx="762000" cy="142875"/>
                  <wp:effectExtent l="0" t="0" r="0" b="0"/>
                  <wp:docPr id="28" name="8ef0c3fc-1c0c-45b3-ba92-028417038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8b2d5cf-abf5-4726-a616-ccc055c7c8c9.jpg"/>
                          <pic:cNvPicPr/>
                        </pic:nvPicPr>
                        <pic:blipFill>
                          <a:blip r:embed="rId19" cstate="print">
                            <a:extLst>
                              <a:ext uri="a84ee61b-167a-4a6d-8842-6d085c3f3481"/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DD72356" w14:textId="77777777" w:rsidR="00F602F3" w:rsidRDefault="0063182D">
      <w:pPr>
        <w:rPr>
          <w:rFonts w:cs="B Nazanin"/>
          <w:b/>
          <w:bCs/>
          <w:sz w:val="24"/>
          <w:szCs w:val="24"/>
          <w:rtl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086EA3AA" w14:textId="77777777" w:rsidR="00024758" w:rsidRDefault="00024758">
      <w:pPr>
        <w:rPr>
          <w:rFonts w:cs="B Nazanin"/>
          <w:b/>
          <w:bCs/>
          <w:sz w:val="24"/>
          <w:szCs w:val="24"/>
          <w:rtl/>
        </w:rPr>
      </w:pPr>
    </w:p>
    <w:p w14:paraId="0FE7E02A" w14:textId="77777777" w:rsidR="00024758" w:rsidRDefault="00024758">
      <w:pPr>
        <w:rPr>
          <w:rFonts w:cs="B Nazanin"/>
          <w:b/>
          <w:bCs/>
          <w:sz w:val="24"/>
          <w:szCs w:val="24"/>
          <w:rtl/>
        </w:rPr>
      </w:pPr>
    </w:p>
    <w:p w14:paraId="14009821" w14:textId="77777777" w:rsidR="00024758" w:rsidRDefault="00024758">
      <w:pPr>
        <w:rPr>
          <w:rFonts w:cs="B Nazanin"/>
          <w:b/>
          <w:bCs/>
          <w:sz w:val="24"/>
          <w:szCs w:val="24"/>
          <w:rtl/>
        </w:rPr>
      </w:pPr>
    </w:p>
    <w:p w14:paraId="1EFF2A03" w14:textId="77777777" w:rsidR="00024758" w:rsidRDefault="00024758">
      <w:pPr>
        <w:rPr>
          <w:rFonts w:cs="B Nazanin"/>
          <w:b/>
          <w:bCs/>
          <w:sz w:val="24"/>
          <w:szCs w:val="24"/>
          <w:rtl/>
        </w:rPr>
      </w:pPr>
    </w:p>
    <w:p w14:paraId="73DE3234" w14:textId="77777777" w:rsidR="00024758" w:rsidRPr="007F6B45" w:rsidRDefault="00024758">
      <w:pPr>
        <w:rPr>
          <w:rFonts w:cs="B Nazanin"/>
          <w:b/>
          <w:bCs/>
          <w:sz w:val="24"/>
          <w:szCs w:val="24"/>
        </w:rPr>
      </w:pPr>
    </w:p>
    <w:p w14:paraId="21737FFF" w14:textId="77777777" w:rsidR="00F602F3" w:rsidRPr="007F6B45" w:rsidRDefault="0063182D">
      <w:pPr>
        <w:pBdr>
          <w:bottom w:val="dotted" w:sz="6" w:space="1" w:color="CCCCCC"/>
        </w:pBdr>
        <w:bidi/>
        <w:spacing w:afterLines="70" w:after="168" w:line="264" w:lineRule="auto"/>
        <w:rPr>
          <w:rFonts w:cs="B Nazanin"/>
          <w:b/>
          <w:bCs/>
          <w:color w:val="FF0000"/>
          <w:sz w:val="24"/>
          <w:szCs w:val="24"/>
        </w:rPr>
      </w:pPr>
      <w:r w:rsidRPr="007F6B45">
        <w:rPr>
          <w:rFonts w:cs="B Nazanin"/>
          <w:b/>
          <w:bCs/>
          <w:noProof/>
          <w:color w:val="FF0000"/>
          <w:sz w:val="24"/>
          <w:szCs w:val="24"/>
        </w:rPr>
        <w:drawing>
          <wp:inline distT="0" distB="0" distL="0" distR="0" wp14:anchorId="743C19AE" wp14:editId="40B20C51">
            <wp:extent cx="190500" cy="190500"/>
            <wp:effectExtent l="0" t="0" r="0" b="0"/>
            <wp:docPr id="25" name="cee674ba-98b4-4223-82b7-860afdcbf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57f1a55-f4ef-4692-b73a-f48400b8bbe9.jpg"/>
                    <pic:cNvPicPr/>
                  </pic:nvPicPr>
                  <pic:blipFill>
                    <a:blip r:embed="rId21" cstate="print">
                      <a:extLst>
                        <a:ext uri="f9e3150e-d084-4515-869f-03b0873b3b3c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F6B45">
        <w:rPr>
          <w:rFonts w:ascii="IRANSans" w:cs="B Nazanin" w:hint="cs"/>
          <w:b/>
          <w:bCs/>
          <w:color w:val="FF0000"/>
          <w:sz w:val="24"/>
          <w:szCs w:val="28"/>
          <w:rtl/>
        </w:rPr>
        <w:t xml:space="preserve">   دوره ها و گواهینامه ها</w:t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5665"/>
        <w:gridCol w:w="5665"/>
      </w:tblGrid>
      <w:tr w:rsidR="00F602F3" w:rsidRPr="007F6B45" w14:paraId="3F7794E7" w14:textId="77777777"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670226BC" w14:textId="77777777" w:rsidR="00F602F3" w:rsidRPr="007F6B45" w:rsidRDefault="0063182D" w:rsidP="00AF04CC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color w:val="7030A0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>مدیریت پروژه بر اساس استاندارد PMBOK</w:t>
            </w:r>
          </w:p>
          <w:p w14:paraId="5894F6FA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موسسه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موسسه آموزشی آریانا</w:t>
            </w:r>
          </w:p>
          <w:p w14:paraId="65D3B840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تاریخ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بهمن ۱۳۹۶</w:t>
            </w:r>
          </w:p>
        </w:tc>
        <w:tc>
          <w:tcPr>
            <w:tcW w:w="5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06504A84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color w:val="7030A0"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 نرم افزار پریماورا(P3e)</w:t>
            </w:r>
          </w:p>
          <w:p w14:paraId="51476692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موسسه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مجتمع فنی تهران</w:t>
            </w:r>
          </w:p>
          <w:p w14:paraId="3B36C6DB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تاریخ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cs/>
              </w:rPr>
              <w:t>‎‏‎‏‎‏:‎‏‎‏‎‏ بهمن ۱۳۸۵</w:t>
            </w:r>
          </w:p>
        </w:tc>
      </w:tr>
    </w:tbl>
    <w:p w14:paraId="6998377C" w14:textId="1A134913" w:rsidR="00F602F3" w:rsidRPr="007F6B45" w:rsidRDefault="0063182D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p w14:paraId="447BA7F6" w14:textId="77777777" w:rsidR="00F82204" w:rsidRDefault="00F82204" w:rsidP="00F82204">
      <w:pPr>
        <w:pBdr>
          <w:bottom w:val="dotted" w:sz="6" w:space="1" w:color="CCCCCC"/>
        </w:pBdr>
        <w:bidi/>
        <w:spacing w:afterLines="70" w:after="168" w:line="264" w:lineRule="auto"/>
        <w:rPr>
          <w:rFonts w:ascii="IRANSans" w:cs="B Nazanin"/>
          <w:b/>
          <w:bCs/>
          <w:color w:val="FF0000"/>
          <w:sz w:val="26"/>
          <w:szCs w:val="36"/>
          <w:rtl/>
        </w:rPr>
      </w:pPr>
    </w:p>
    <w:p w14:paraId="3C4179E0" w14:textId="77777777" w:rsidR="00F82204" w:rsidRDefault="00F82204" w:rsidP="00F82204">
      <w:pPr>
        <w:pBdr>
          <w:bottom w:val="dotted" w:sz="6" w:space="1" w:color="CCCCCC"/>
        </w:pBdr>
        <w:bidi/>
        <w:spacing w:afterLines="70" w:after="168" w:line="264" w:lineRule="auto"/>
        <w:rPr>
          <w:rFonts w:ascii="IRANSans" w:cs="B Nazanin"/>
          <w:b/>
          <w:bCs/>
          <w:color w:val="FF0000"/>
          <w:sz w:val="26"/>
          <w:szCs w:val="36"/>
          <w:rtl/>
        </w:rPr>
      </w:pPr>
    </w:p>
    <w:p w14:paraId="64832284" w14:textId="1CF348ED" w:rsidR="006E412F" w:rsidRPr="00F82204" w:rsidRDefault="0063182D" w:rsidP="00F82204">
      <w:pPr>
        <w:pBdr>
          <w:bottom w:val="dotted" w:sz="6" w:space="1" w:color="CCCCCC"/>
        </w:pBdr>
        <w:bidi/>
        <w:spacing w:afterLines="70" w:after="168" w:line="264" w:lineRule="auto"/>
        <w:rPr>
          <w:rFonts w:ascii="IRANSans" w:cs="B Nazanin"/>
          <w:b/>
          <w:bCs/>
          <w:color w:val="FF0000"/>
          <w:sz w:val="26"/>
          <w:szCs w:val="36"/>
          <w:rtl/>
        </w:rPr>
      </w:pPr>
      <w:r w:rsidRPr="00F82204">
        <w:rPr>
          <w:rFonts w:ascii="IRANSans" w:cs="B Nazanin" w:hint="cs"/>
          <w:b/>
          <w:bCs/>
          <w:color w:val="FF0000"/>
          <w:sz w:val="26"/>
          <w:szCs w:val="36"/>
          <w:rtl/>
        </w:rPr>
        <w:t>پروژه‌ها</w:t>
      </w:r>
      <w:r w:rsidR="00DC17F4" w:rsidRPr="00F82204">
        <w:rPr>
          <w:rFonts w:ascii="IRANSans" w:cs="B Nazanin" w:hint="cs"/>
          <w:b/>
          <w:bCs/>
          <w:color w:val="FF0000"/>
          <w:sz w:val="26"/>
          <w:szCs w:val="36"/>
          <w:rtl/>
        </w:rPr>
        <w:t xml:space="preserve"> :</w:t>
      </w:r>
    </w:p>
    <w:p w14:paraId="4999B4A5" w14:textId="0B2C640C" w:rsidR="004D79BD" w:rsidRDefault="004D79BD" w:rsidP="004D79BD">
      <w:pPr>
        <w:pStyle w:val="ListParagraph"/>
        <w:numPr>
          <w:ilvl w:val="0"/>
          <w:numId w:val="0"/>
        </w:num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ascii="IRANSans" w:cs="B Nazanin"/>
          <w:b/>
          <w:bCs/>
          <w:color w:val="7030A0"/>
          <w:sz w:val="22"/>
          <w:szCs w:val="28"/>
          <w:rtl/>
        </w:rPr>
      </w:pPr>
      <w:r w:rsidRPr="004D79BD">
        <w:rPr>
          <w:rFonts w:ascii="IRANSans" w:cs="B Nazanin" w:hint="cs"/>
          <w:b/>
          <w:bCs/>
          <w:color w:val="7030A0"/>
          <w:sz w:val="22"/>
          <w:szCs w:val="28"/>
          <w:rtl/>
        </w:rPr>
        <w:t>پروژه ساخت کارخانه تغلیظ فاز 3 و 4 مس سرچشمه کرمان</w:t>
      </w:r>
      <w:r w:rsidR="0080167F">
        <w:rPr>
          <w:rFonts w:ascii="IRANSans" w:cs="B Nazanin" w:hint="cs"/>
          <w:b/>
          <w:bCs/>
          <w:color w:val="7030A0"/>
          <w:sz w:val="22"/>
          <w:szCs w:val="28"/>
          <w:rtl/>
        </w:rPr>
        <w:t xml:space="preserve"> به</w:t>
      </w:r>
      <w:r w:rsidR="0080167F">
        <w:rPr>
          <w:rFonts w:ascii="IRANSans" w:cs="B Nazanin"/>
          <w:b/>
          <w:bCs/>
          <w:color w:val="7030A0"/>
          <w:sz w:val="22"/>
          <w:szCs w:val="28"/>
        </w:rPr>
        <w:t xml:space="preserve"> </w:t>
      </w:r>
      <w:r w:rsidR="0080167F">
        <w:rPr>
          <w:rFonts w:ascii="IRANSans" w:cs="B Nazanin" w:hint="cs"/>
          <w:b/>
          <w:bCs/>
          <w:color w:val="7030A0"/>
          <w:sz w:val="22"/>
          <w:szCs w:val="28"/>
          <w:rtl/>
          <w:lang w:bidi="fa-IR"/>
        </w:rPr>
        <w:t xml:space="preserve"> روش</w:t>
      </w:r>
      <w:r w:rsidR="0080167F">
        <w:rPr>
          <w:rFonts w:ascii="IRANSans" w:cs="B Nazanin" w:hint="cs"/>
          <w:b/>
          <w:bCs/>
          <w:color w:val="7030A0"/>
          <w:sz w:val="22"/>
          <w:szCs w:val="28"/>
          <w:rtl/>
        </w:rPr>
        <w:t xml:space="preserve"> </w:t>
      </w:r>
      <w:r w:rsidR="0080167F">
        <w:rPr>
          <w:rFonts w:ascii="IRANSans" w:cs="B Nazanin"/>
          <w:b/>
          <w:bCs/>
          <w:color w:val="7030A0"/>
          <w:sz w:val="22"/>
          <w:szCs w:val="28"/>
        </w:rPr>
        <w:t>EPC</w:t>
      </w:r>
    </w:p>
    <w:p w14:paraId="4106D3C3" w14:textId="01C557FD" w:rsidR="002131E3" w:rsidRPr="004D79BD" w:rsidRDefault="002131E3" w:rsidP="002131E3">
      <w:pPr>
        <w:pStyle w:val="ListParagraph"/>
        <w:numPr>
          <w:ilvl w:val="0"/>
          <w:numId w:val="0"/>
        </w:num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ascii="IRANSans" w:cs="B Nazanin"/>
          <w:b/>
          <w:bCs/>
          <w:color w:val="7030A0"/>
          <w:sz w:val="22"/>
          <w:szCs w:val="28"/>
        </w:rPr>
      </w:pPr>
      <w:r>
        <w:rPr>
          <w:rFonts w:ascii="IRANSans" w:cs="B Nazanin" w:hint="cs"/>
          <w:b/>
          <w:bCs/>
          <w:color w:val="7030A0"/>
          <w:sz w:val="22"/>
          <w:szCs w:val="28"/>
          <w:rtl/>
        </w:rPr>
        <w:t>شرکت: سرمایه گذاری مس سرچشمه</w:t>
      </w:r>
    </w:p>
    <w:p w14:paraId="3358047F" w14:textId="77777777" w:rsidR="004D79BD" w:rsidRPr="007F6B45" w:rsidRDefault="004D79BD" w:rsidP="004D79BD">
      <w:pPr>
        <w:bidi/>
        <w:spacing w:afterLines="30" w:after="72" w:line="264" w:lineRule="auto"/>
        <w:ind w:left="720"/>
        <w:rPr>
          <w:rFonts w:cs="B Nazanin"/>
          <w:b/>
          <w:bCs/>
          <w:szCs w:val="28"/>
        </w:rPr>
      </w:pPr>
      <w:r>
        <w:rPr>
          <w:rFonts w:ascii="IRANSans" w:cs="B Nazanin" w:hint="cs"/>
          <w:b/>
          <w:bCs/>
          <w:color w:val="FF0000"/>
          <w:szCs w:val="28"/>
          <w:rtl/>
        </w:rPr>
        <w:t xml:space="preserve"> </w:t>
      </w:r>
      <w:r w:rsidRPr="007F6B45">
        <w:rPr>
          <w:rFonts w:ascii="IRANSans" w:cs="B Nazanin" w:hint="cs"/>
          <w:b/>
          <w:bCs/>
          <w:color w:val="424242"/>
          <w:szCs w:val="20"/>
          <w:rtl/>
        </w:rPr>
        <w:t>عنوان شغلی: سرپرست برنامه ریزی و کنترل پروژه</w:t>
      </w:r>
    </w:p>
    <w:p w14:paraId="52B1512E" w14:textId="0E7FCA01" w:rsidR="004D79BD" w:rsidRDefault="004D79BD" w:rsidP="004D79BD">
      <w:pPr>
        <w:bidi/>
        <w:spacing w:afterLines="30" w:after="72" w:line="264" w:lineRule="auto"/>
        <w:ind w:left="720"/>
        <w:rPr>
          <w:rFonts w:ascii="IRANSans" w:cs="B Nazanin"/>
          <w:b/>
          <w:bCs/>
          <w:color w:val="424242"/>
          <w:szCs w:val="20"/>
          <w:rtl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 xml:space="preserve">کارفرما: شرکت </w:t>
      </w:r>
      <w:r>
        <w:rPr>
          <w:rFonts w:ascii="IRANSans" w:cs="B Nazanin" w:hint="cs"/>
          <w:b/>
          <w:bCs/>
          <w:color w:val="424242"/>
          <w:szCs w:val="20"/>
          <w:rtl/>
        </w:rPr>
        <w:t xml:space="preserve">ملی مس </w:t>
      </w:r>
    </w:p>
    <w:p w14:paraId="34E91A47" w14:textId="4E4F9AEB" w:rsidR="00D50B77" w:rsidRPr="007F6B45" w:rsidRDefault="00D50B77" w:rsidP="00D50B77">
      <w:pPr>
        <w:bidi/>
        <w:spacing w:afterLines="30" w:after="72" w:line="264" w:lineRule="auto"/>
        <w:ind w:left="720"/>
        <w:rPr>
          <w:rFonts w:cs="B Nazanin"/>
          <w:b/>
          <w:bCs/>
          <w:szCs w:val="28"/>
        </w:rPr>
      </w:pPr>
      <w:r>
        <w:rPr>
          <w:rFonts w:ascii="IRANSans" w:cs="B Nazanin" w:hint="cs"/>
          <w:b/>
          <w:bCs/>
          <w:color w:val="424242"/>
          <w:szCs w:val="20"/>
          <w:rtl/>
        </w:rPr>
        <w:t>مشاور : شرکت مهندسی و مشاور مبینا</w:t>
      </w:r>
    </w:p>
    <w:p w14:paraId="1C8B2B9E" w14:textId="3DEB5D39" w:rsidR="00F21E57" w:rsidRPr="0080167F" w:rsidRDefault="004D79BD" w:rsidP="0080167F">
      <w:p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cs="B Nazanin"/>
          <w:b/>
          <w:bCs/>
          <w:color w:val="FF0000"/>
          <w:szCs w:val="28"/>
          <w:rtl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 xml:space="preserve">تاریخ: </w:t>
      </w:r>
      <w:r>
        <w:rPr>
          <w:rFonts w:ascii="IRANSans" w:cs="B Nazanin" w:hint="cs"/>
          <w:b/>
          <w:bCs/>
          <w:color w:val="424242"/>
          <w:szCs w:val="20"/>
          <w:rtl/>
          <w:lang w:bidi="fa-IR"/>
        </w:rPr>
        <w:t>شهریور 1401</w:t>
      </w:r>
    </w:p>
    <w:p w14:paraId="627BDD82" w14:textId="1FE2079C" w:rsidR="00500BDD" w:rsidRDefault="00500BDD" w:rsidP="00500BDD">
      <w:pPr>
        <w:bidi/>
        <w:spacing w:afterLines="30" w:after="72" w:line="264" w:lineRule="auto"/>
        <w:rPr>
          <w:rFonts w:ascii="IRANSans" w:cs="B Nazanin"/>
          <w:b/>
          <w:bCs/>
          <w:color w:val="7030A0"/>
          <w:szCs w:val="28"/>
          <w:rtl/>
          <w:lang w:bidi="fa-IR"/>
        </w:rPr>
      </w:pP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 xml:space="preserve">     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/>
          <w:b/>
          <w:bCs/>
          <w:color w:val="7030A0"/>
          <w:szCs w:val="28"/>
        </w:rPr>
        <w:t>Central Treatment and Export Plant (</w:t>
      </w:r>
      <w:r w:rsidR="00327F42">
        <w:rPr>
          <w:rFonts w:ascii="IRANSans" w:cs="B Nazanin"/>
          <w:b/>
          <w:bCs/>
          <w:color w:val="7030A0"/>
          <w:szCs w:val="28"/>
        </w:rPr>
        <w:t>CTEP</w:t>
      </w:r>
      <w:r w:rsidRPr="007F6B45">
        <w:rPr>
          <w:rFonts w:ascii="IRANSans" w:cs="B Nazanin"/>
          <w:b/>
          <w:bCs/>
          <w:color w:val="7030A0"/>
          <w:szCs w:val="28"/>
        </w:rPr>
        <w:t>)</w:t>
      </w:r>
      <w:r w:rsidRPr="007F6B45">
        <w:rPr>
          <w:rFonts w:ascii="IRANSans" w:cs="B Nazanin"/>
          <w:b/>
          <w:bCs/>
          <w:color w:val="7030A0"/>
          <w:szCs w:val="28"/>
          <w:rtl/>
        </w:rPr>
        <w:t>-</w:t>
      </w:r>
      <w:r w:rsidR="0080167F">
        <w:rPr>
          <w:rFonts w:ascii="IRANSans" w:cs="B Nazanin" w:hint="cs"/>
          <w:b/>
          <w:bCs/>
          <w:color w:val="7030A0"/>
          <w:szCs w:val="28"/>
          <w:rtl/>
          <w:lang w:bidi="fa-IR"/>
        </w:rPr>
        <w:t xml:space="preserve">به صورت </w:t>
      </w:r>
      <w:r w:rsidR="0080167F">
        <w:rPr>
          <w:rFonts w:ascii="IRANSans" w:cs="B Nazanin"/>
          <w:b/>
          <w:bCs/>
          <w:color w:val="7030A0"/>
          <w:szCs w:val="28"/>
          <w:lang w:bidi="fa-IR"/>
        </w:rPr>
        <w:t>EPC</w:t>
      </w:r>
    </w:p>
    <w:p w14:paraId="3D4AACC9" w14:textId="7B2AE902" w:rsidR="00486A42" w:rsidRPr="007F6B45" w:rsidRDefault="00486A42" w:rsidP="00486A42">
      <w:pPr>
        <w:bidi/>
        <w:spacing w:afterLines="30" w:after="72" w:line="264" w:lineRule="auto"/>
        <w:rPr>
          <w:rFonts w:ascii="IRANSans" w:cs="B Nazanin"/>
          <w:b/>
          <w:bCs/>
          <w:color w:val="7030A0"/>
          <w:szCs w:val="28"/>
          <w:lang w:bidi="fa-IR"/>
        </w:rPr>
      </w:pPr>
      <w:r>
        <w:rPr>
          <w:rFonts w:ascii="IRANSans" w:cs="B Nazanin" w:hint="cs"/>
          <w:b/>
          <w:bCs/>
          <w:color w:val="7030A0"/>
          <w:szCs w:val="28"/>
          <w:rtl/>
          <w:lang w:bidi="fa-IR"/>
        </w:rPr>
        <w:t xml:space="preserve">           شرکت : پتروپارس</w:t>
      </w:r>
    </w:p>
    <w:p w14:paraId="44EDB1EC" w14:textId="77777777" w:rsidR="00500BDD" w:rsidRPr="007F6B45" w:rsidRDefault="00500BDD" w:rsidP="00500BDD">
      <w:pPr>
        <w:bidi/>
        <w:spacing w:afterLines="30" w:after="72" w:line="264" w:lineRule="auto"/>
        <w:ind w:left="720"/>
        <w:rPr>
          <w:rFonts w:cs="B Nazanin"/>
          <w:b/>
          <w:bCs/>
          <w:szCs w:val="28"/>
        </w:rPr>
      </w:pPr>
      <w:bookmarkStart w:id="4" w:name="_Hlk132628009"/>
      <w:r w:rsidRPr="007F6B45">
        <w:rPr>
          <w:rFonts w:ascii="IRANSans" w:cs="B Nazanin" w:hint="cs"/>
          <w:b/>
          <w:bCs/>
          <w:color w:val="424242"/>
          <w:szCs w:val="20"/>
          <w:rtl/>
        </w:rPr>
        <w:t>عنوان شغلی: سرپرست برنامه ریزی و کنترل پروژه</w:t>
      </w:r>
    </w:p>
    <w:p w14:paraId="6DCF8193" w14:textId="1806F34D" w:rsidR="00500BDD" w:rsidRDefault="00500BDD" w:rsidP="00500BDD">
      <w:pPr>
        <w:bidi/>
        <w:spacing w:afterLines="30" w:after="72" w:line="264" w:lineRule="auto"/>
        <w:ind w:left="720"/>
        <w:rPr>
          <w:rFonts w:ascii="IRANSans" w:cs="B Nazanin"/>
          <w:b/>
          <w:bCs/>
          <w:color w:val="424242"/>
          <w:szCs w:val="20"/>
          <w:rtl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>کارفرما: شرکت مهندسی و توسعه نفت (متن)-</w:t>
      </w:r>
      <w:r w:rsidRPr="007F6B45">
        <w:rPr>
          <w:rFonts w:ascii="IRANSans" w:cs="B Nazanin"/>
          <w:b/>
          <w:bCs/>
          <w:color w:val="424242"/>
          <w:szCs w:val="20"/>
        </w:rPr>
        <w:t>PEDEC</w:t>
      </w:r>
    </w:p>
    <w:p w14:paraId="5DB090E3" w14:textId="07A79EDE" w:rsidR="008056D1" w:rsidRPr="008056D1" w:rsidRDefault="008056D1" w:rsidP="008056D1">
      <w:pPr>
        <w:bidi/>
        <w:spacing w:afterLines="30" w:after="72" w:line="264" w:lineRule="auto"/>
        <w:ind w:left="720"/>
        <w:rPr>
          <w:rFonts w:cs="B Nazanin"/>
          <w:b/>
          <w:bCs/>
          <w:sz w:val="20"/>
          <w:szCs w:val="20"/>
        </w:rPr>
      </w:pPr>
      <w:r w:rsidRPr="008056D1">
        <w:rPr>
          <w:rFonts w:ascii="IRANSans" w:cs="B Nazanin" w:hint="cs"/>
          <w:b/>
          <w:bCs/>
          <w:color w:val="424242"/>
          <w:sz w:val="20"/>
          <w:szCs w:val="20"/>
          <w:rtl/>
        </w:rPr>
        <w:t>مشاور:</w:t>
      </w:r>
      <w:r w:rsidRPr="008056D1">
        <w:rPr>
          <w:rFonts w:cs="B Nazanin" w:hint="cs"/>
          <w:b/>
          <w:bCs/>
          <w:sz w:val="20"/>
          <w:szCs w:val="20"/>
          <w:rtl/>
        </w:rPr>
        <w:t xml:space="preserve"> شرکت مه</w:t>
      </w:r>
      <w:r w:rsidR="00DB4F38">
        <w:rPr>
          <w:rFonts w:cs="B Nazanin" w:hint="cs"/>
          <w:b/>
          <w:bCs/>
          <w:sz w:val="20"/>
          <w:szCs w:val="20"/>
          <w:rtl/>
        </w:rPr>
        <w:t>ندسی</w:t>
      </w:r>
      <w:r w:rsidRPr="008056D1">
        <w:rPr>
          <w:rFonts w:cs="B Nazanin" w:hint="cs"/>
          <w:b/>
          <w:bCs/>
          <w:sz w:val="20"/>
          <w:szCs w:val="20"/>
          <w:rtl/>
        </w:rPr>
        <w:t xml:space="preserve"> مشاور چگالش</w:t>
      </w:r>
    </w:p>
    <w:p w14:paraId="1CC108BF" w14:textId="226DB78C" w:rsidR="00500BDD" w:rsidRPr="007F6B45" w:rsidRDefault="00500BDD" w:rsidP="00500BDD">
      <w:p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cs="B Nazanin"/>
          <w:b/>
          <w:bCs/>
          <w:color w:val="FF0000"/>
          <w:szCs w:val="28"/>
          <w:rtl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 xml:space="preserve">تاریخ: </w:t>
      </w:r>
      <w:r w:rsidRPr="007F6B45">
        <w:rPr>
          <w:rFonts w:ascii="IRANSans" w:cs="B Nazanin" w:hint="cs"/>
          <w:b/>
          <w:bCs/>
          <w:color w:val="424242"/>
          <w:szCs w:val="20"/>
          <w:rtl/>
          <w:lang w:bidi="fa-IR"/>
        </w:rPr>
        <w:t>دی ماه 1400</w:t>
      </w:r>
      <w:r w:rsidRPr="007F6B45">
        <w:rPr>
          <w:rFonts w:ascii="IRANSans" w:cs="B Nazanin" w:hint="cs"/>
          <w:b/>
          <w:bCs/>
          <w:color w:val="424242"/>
          <w:szCs w:val="20"/>
          <w:rtl/>
        </w:rPr>
        <w:t xml:space="preserve"> </w:t>
      </w:r>
    </w:p>
    <w:bookmarkEnd w:id="4"/>
    <w:p w14:paraId="72740AC2" w14:textId="6093AD1A" w:rsidR="006E412F" w:rsidRDefault="006E412F" w:rsidP="006E412F">
      <w:pPr>
        <w:bidi/>
        <w:spacing w:afterLines="30" w:after="72" w:line="264" w:lineRule="auto"/>
        <w:rPr>
          <w:rFonts w:ascii="IRANSans" w:cs="B Nazanin"/>
          <w:b/>
          <w:bCs/>
          <w:color w:val="7030A0"/>
          <w:szCs w:val="28"/>
          <w:rtl/>
        </w:rPr>
      </w:pP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="00500BDD" w:rsidRPr="007F6B45">
        <w:rPr>
          <w:rFonts w:ascii="IRANSans" w:cs="B Nazanin" w:hint="cs"/>
          <w:b/>
          <w:bCs/>
          <w:color w:val="7030A0"/>
          <w:szCs w:val="28"/>
          <w:rtl/>
        </w:rPr>
        <w:t xml:space="preserve">     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انتقال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گاز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ن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>ی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تروژن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از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کارخانه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اکس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>ی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ژن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به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درا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>ی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ر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کوره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فلش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کارخانه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ذوب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مجتمع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سر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چشمه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به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="0080167F">
        <w:rPr>
          <w:rFonts w:ascii="IRANSans" w:cs="B Nazanin" w:hint="cs"/>
          <w:b/>
          <w:bCs/>
          <w:color w:val="7030A0"/>
          <w:szCs w:val="28"/>
          <w:rtl/>
        </w:rPr>
        <w:t>روش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>(</w:t>
      </w:r>
      <w:r w:rsidR="00F51C4D">
        <w:rPr>
          <w:rFonts w:ascii="IRANSans" w:cs="B Nazanin" w:hint="cs"/>
          <w:b/>
          <w:bCs/>
          <w:color w:val="7030A0"/>
          <w:szCs w:val="28"/>
          <w:rtl/>
        </w:rPr>
        <w:t xml:space="preserve"> </w:t>
      </w:r>
      <w:r w:rsidR="00F51C4D">
        <w:rPr>
          <w:rFonts w:ascii="IRANSans" w:cs="B Nazanin"/>
          <w:b/>
          <w:bCs/>
          <w:color w:val="7030A0"/>
          <w:szCs w:val="28"/>
        </w:rPr>
        <w:t xml:space="preserve"> </w:t>
      </w:r>
      <w:r w:rsidRPr="007F6B45">
        <w:rPr>
          <w:rFonts w:ascii="IRANSans" w:cs="B Nazanin"/>
          <w:b/>
          <w:bCs/>
          <w:color w:val="7030A0"/>
          <w:szCs w:val="28"/>
        </w:rPr>
        <w:t>EPC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طرح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="00486A42">
        <w:rPr>
          <w:rFonts w:ascii="IRANSans" w:cs="B Nazanin" w:hint="cs"/>
          <w:b/>
          <w:bCs/>
          <w:color w:val="7030A0"/>
          <w:szCs w:val="28"/>
          <w:rtl/>
        </w:rPr>
        <w:t xml:space="preserve">      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توسعه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و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بازساز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>ی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ذوب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مجتمع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مس</w:t>
      </w:r>
      <w:r w:rsidRPr="007F6B45">
        <w:rPr>
          <w:rFonts w:ascii="IRANSans" w:cs="B Nazanin"/>
          <w:b/>
          <w:bCs/>
          <w:color w:val="7030A0"/>
          <w:szCs w:val="28"/>
          <w:rtl/>
        </w:rPr>
        <w:t xml:space="preserve"> </w:t>
      </w:r>
      <w:r w:rsidRPr="007F6B45">
        <w:rPr>
          <w:rFonts w:ascii="IRANSans" w:cs="B Nazanin" w:hint="eastAsia"/>
          <w:b/>
          <w:bCs/>
          <w:color w:val="7030A0"/>
          <w:szCs w:val="28"/>
          <w:rtl/>
        </w:rPr>
        <w:t>سرچشمه</w:t>
      </w:r>
      <w:r w:rsidRPr="007F6B45">
        <w:rPr>
          <w:rFonts w:ascii="IRANSans" w:cs="B Nazanin" w:hint="cs"/>
          <w:b/>
          <w:bCs/>
          <w:color w:val="7030A0"/>
          <w:szCs w:val="28"/>
          <w:rtl/>
        </w:rPr>
        <w:t>)</w:t>
      </w:r>
    </w:p>
    <w:p w14:paraId="39F484CD" w14:textId="6677E03A" w:rsidR="00486A42" w:rsidRPr="007F6B45" w:rsidRDefault="00486A42" w:rsidP="00486A42">
      <w:pPr>
        <w:bidi/>
        <w:spacing w:afterLines="30" w:after="72" w:line="264" w:lineRule="auto"/>
        <w:rPr>
          <w:rFonts w:ascii="IRANSans" w:cs="B Nazanin"/>
          <w:b/>
          <w:bCs/>
          <w:color w:val="7030A0"/>
          <w:szCs w:val="28"/>
          <w:rtl/>
        </w:rPr>
      </w:pPr>
      <w:r>
        <w:rPr>
          <w:rFonts w:ascii="IRANSans" w:cs="B Nazanin" w:hint="cs"/>
          <w:b/>
          <w:bCs/>
          <w:color w:val="7030A0"/>
          <w:szCs w:val="28"/>
          <w:rtl/>
        </w:rPr>
        <w:t xml:space="preserve">          شرکت بین المللی پترو تکسان</w:t>
      </w:r>
    </w:p>
    <w:p w14:paraId="68F83586" w14:textId="27D0059C" w:rsidR="006E412F" w:rsidRPr="007F6B45" w:rsidRDefault="006E412F" w:rsidP="006E412F">
      <w:pPr>
        <w:bidi/>
        <w:spacing w:afterLines="30" w:after="72" w:line="264" w:lineRule="auto"/>
        <w:ind w:left="720"/>
        <w:rPr>
          <w:rFonts w:cs="B Nazanin"/>
          <w:b/>
          <w:bCs/>
          <w:szCs w:val="28"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>عنوان شغلی: سرپرست برنامه ریزی و کنترل پروژه</w:t>
      </w:r>
    </w:p>
    <w:p w14:paraId="152A54E9" w14:textId="7B8EEA9D" w:rsidR="006E412F" w:rsidRPr="007F6B45" w:rsidRDefault="006E412F" w:rsidP="006E412F">
      <w:pPr>
        <w:bidi/>
        <w:spacing w:afterLines="30" w:after="72" w:line="264" w:lineRule="auto"/>
        <w:ind w:left="720"/>
        <w:rPr>
          <w:rFonts w:cs="B Nazanin"/>
          <w:b/>
          <w:bCs/>
          <w:szCs w:val="28"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>کارفرما / شرکت مس س</w:t>
      </w:r>
      <w:r w:rsidR="004421CB">
        <w:rPr>
          <w:rFonts w:ascii="IRANSans" w:cs="B Nazanin" w:hint="cs"/>
          <w:b/>
          <w:bCs/>
          <w:color w:val="424242"/>
          <w:szCs w:val="20"/>
          <w:rtl/>
          <w:lang w:bidi="fa-IR"/>
        </w:rPr>
        <w:t>ر</w:t>
      </w:r>
      <w:r w:rsidRPr="007F6B45">
        <w:rPr>
          <w:rFonts w:ascii="IRANSans" w:cs="B Nazanin" w:hint="cs"/>
          <w:b/>
          <w:bCs/>
          <w:color w:val="424242"/>
          <w:szCs w:val="20"/>
          <w:rtl/>
        </w:rPr>
        <w:t>چشمه</w:t>
      </w:r>
    </w:p>
    <w:p w14:paraId="14083275" w14:textId="47E10098" w:rsidR="006E412F" w:rsidRPr="007F6B45" w:rsidRDefault="006E412F" w:rsidP="006E412F">
      <w:pPr>
        <w:bidi/>
        <w:spacing w:afterLines="30" w:after="72" w:line="264" w:lineRule="auto"/>
        <w:ind w:left="720"/>
        <w:rPr>
          <w:rFonts w:cs="B Nazanin"/>
          <w:b/>
          <w:bCs/>
          <w:szCs w:val="28"/>
          <w:rtl/>
          <w:lang w:bidi="fa-IR"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>مشاور: شرکت مهندسی مشاور کاوشگران</w:t>
      </w:r>
    </w:p>
    <w:p w14:paraId="7C1E0C7A" w14:textId="5F03341D" w:rsidR="006E412F" w:rsidRPr="007F6B45" w:rsidRDefault="006E412F" w:rsidP="00500BDD">
      <w:p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cs="B Nazanin"/>
          <w:b/>
          <w:bCs/>
          <w:color w:val="FF0000"/>
          <w:szCs w:val="28"/>
          <w:rtl/>
        </w:rPr>
      </w:pPr>
      <w:r w:rsidRPr="007F6B45">
        <w:rPr>
          <w:rFonts w:ascii="IRANSans" w:cs="B Nazanin" w:hint="cs"/>
          <w:b/>
          <w:bCs/>
          <w:color w:val="424242"/>
          <w:szCs w:val="20"/>
          <w:rtl/>
        </w:rPr>
        <w:t xml:space="preserve">تاریخ: </w:t>
      </w:r>
      <w:r w:rsidR="00500BDD" w:rsidRPr="007F6B45">
        <w:rPr>
          <w:rFonts w:ascii="IRANSans" w:cs="B Nazanin" w:hint="cs"/>
          <w:b/>
          <w:bCs/>
          <w:color w:val="424242"/>
          <w:szCs w:val="20"/>
          <w:rtl/>
        </w:rPr>
        <w:t>خرداد 1400</w:t>
      </w:r>
      <w:r w:rsidRPr="007F6B45">
        <w:rPr>
          <w:rFonts w:ascii="IRANSans" w:cs="B Nazanin" w:hint="cs"/>
          <w:b/>
          <w:bCs/>
          <w:color w:val="424242"/>
          <w:szCs w:val="20"/>
          <w:rtl/>
        </w:rPr>
        <w:t xml:space="preserve"> </w:t>
      </w:r>
    </w:p>
    <w:p w14:paraId="36C6D864" w14:textId="77777777" w:rsidR="00CE790B" w:rsidRDefault="00CE790B" w:rsidP="006E412F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ascii="IRANSans" w:cs="B Nazanin"/>
          <w:b/>
          <w:bCs/>
          <w:color w:val="7030A0"/>
          <w:sz w:val="22"/>
          <w:szCs w:val="28"/>
          <w:rtl/>
        </w:rPr>
      </w:pPr>
    </w:p>
    <w:p w14:paraId="0BF08BCA" w14:textId="77777777" w:rsidR="00CE790B" w:rsidRDefault="00CE790B" w:rsidP="00CE790B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ascii="IRANSans" w:cs="B Nazanin"/>
          <w:b/>
          <w:bCs/>
          <w:color w:val="7030A0"/>
          <w:sz w:val="22"/>
          <w:szCs w:val="28"/>
          <w:rtl/>
        </w:rPr>
      </w:pPr>
    </w:p>
    <w:p w14:paraId="08188D73" w14:textId="77777777" w:rsidR="00CE790B" w:rsidRDefault="00CE790B" w:rsidP="00CE790B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ascii="IRANSans" w:cs="B Nazanin"/>
          <w:b/>
          <w:bCs/>
          <w:color w:val="7030A0"/>
          <w:sz w:val="22"/>
          <w:szCs w:val="28"/>
          <w:rtl/>
        </w:rPr>
      </w:pPr>
    </w:p>
    <w:p w14:paraId="47C7CFB0" w14:textId="77777777" w:rsidR="00CE790B" w:rsidRPr="00CE790B" w:rsidRDefault="00CE790B" w:rsidP="00CE790B">
      <w:pPr>
        <w:bidi/>
        <w:spacing w:afterLines="30" w:after="72" w:line="264" w:lineRule="auto"/>
        <w:rPr>
          <w:rFonts w:ascii="IRANSans" w:cs="B Nazanin"/>
          <w:b/>
          <w:bCs/>
          <w:color w:val="7030A0"/>
          <w:szCs w:val="28"/>
          <w:rtl/>
        </w:rPr>
      </w:pPr>
    </w:p>
    <w:p w14:paraId="7E3DC91E" w14:textId="1CA6D861" w:rsidR="00486A42" w:rsidRDefault="00977AC4" w:rsidP="00CE790B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ascii="IRANSans" w:cs="B Nazanin"/>
          <w:b/>
          <w:bCs/>
          <w:color w:val="7030A0"/>
          <w:sz w:val="22"/>
          <w:szCs w:val="28"/>
          <w:rtl/>
        </w:rPr>
      </w:pPr>
      <w:r w:rsidRPr="007F6B45">
        <w:rPr>
          <w:rFonts w:ascii="IRANSans" w:cs="B Nazanin" w:hint="cs"/>
          <w:b/>
          <w:bCs/>
          <w:color w:val="7030A0"/>
          <w:sz w:val="22"/>
          <w:szCs w:val="28"/>
          <w:rtl/>
        </w:rPr>
        <w:t xml:space="preserve">ساخت </w:t>
      </w:r>
      <w:r w:rsidRPr="007F6B45">
        <w:rPr>
          <w:rFonts w:ascii="IRANSans" w:cs="B Nazanin" w:hint="cs"/>
          <w:b/>
          <w:bCs/>
          <w:color w:val="7030A0"/>
          <w:sz w:val="22"/>
          <w:szCs w:val="28"/>
          <w:rtl/>
          <w:lang w:bidi="fa-IR"/>
        </w:rPr>
        <w:t>کارخانه و تولید پلنت قیر (بند</w:t>
      </w:r>
      <w:r w:rsidR="00C7161C" w:rsidRPr="007F6B45">
        <w:rPr>
          <w:rFonts w:ascii="IRANSans" w:cs="B Nazanin" w:hint="cs"/>
          <w:b/>
          <w:bCs/>
          <w:color w:val="7030A0"/>
          <w:sz w:val="22"/>
          <w:szCs w:val="28"/>
          <w:rtl/>
          <w:lang w:bidi="fa-IR"/>
        </w:rPr>
        <w:t>ر</w:t>
      </w:r>
      <w:r w:rsidRPr="007F6B45">
        <w:rPr>
          <w:rFonts w:ascii="IRANSans" w:cs="B Nazanin" w:hint="cs"/>
          <w:b/>
          <w:bCs/>
          <w:color w:val="7030A0"/>
          <w:sz w:val="22"/>
          <w:szCs w:val="28"/>
          <w:rtl/>
          <w:lang w:bidi="fa-IR"/>
        </w:rPr>
        <w:t xml:space="preserve"> عباس)</w:t>
      </w:r>
      <w:r w:rsidRPr="007F6B45">
        <w:rPr>
          <w:rFonts w:ascii="IRANSans" w:cs="B Nazanin" w:hint="cs"/>
          <w:b/>
          <w:bCs/>
          <w:color w:val="7030A0"/>
          <w:sz w:val="22"/>
          <w:szCs w:val="28"/>
          <w:rtl/>
        </w:rPr>
        <w:t xml:space="preserve"> به روش EPC .</w:t>
      </w:r>
    </w:p>
    <w:p w14:paraId="723A368D" w14:textId="75EF73E3" w:rsidR="00977AC4" w:rsidRPr="007F6B45" w:rsidRDefault="00977AC4" w:rsidP="00486A42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cs="B Nazanin"/>
          <w:b/>
          <w:bCs/>
          <w:color w:val="7030A0"/>
          <w:sz w:val="22"/>
          <w:szCs w:val="28"/>
        </w:rPr>
      </w:pPr>
      <w:r w:rsidRPr="007F6B45">
        <w:rPr>
          <w:rFonts w:ascii="IRANSans" w:cs="B Nazanin" w:hint="cs"/>
          <w:b/>
          <w:bCs/>
          <w:color w:val="7030A0"/>
          <w:sz w:val="22"/>
          <w:szCs w:val="28"/>
          <w:rtl/>
        </w:rPr>
        <w:t xml:space="preserve"> شرکت بین المللی پتروتکسان</w:t>
      </w:r>
    </w:p>
    <w:p w14:paraId="41AF4DC2" w14:textId="68F10E54" w:rsidR="00F94BF7" w:rsidRPr="007F6B45" w:rsidRDefault="00F94BF7" w:rsidP="00F94BF7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cs="B Nazanin"/>
          <w:b/>
          <w:bCs/>
          <w:sz w:val="22"/>
          <w:szCs w:val="28"/>
        </w:rPr>
      </w:pPr>
      <w:r w:rsidRPr="007F6B45">
        <w:rPr>
          <w:rFonts w:ascii="IRANSans" w:cs="B Nazanin" w:hint="cs"/>
          <w:b/>
          <w:bCs/>
          <w:color w:val="424242"/>
          <w:sz w:val="22"/>
          <w:szCs w:val="20"/>
          <w:rtl/>
        </w:rPr>
        <w:t>عنوان شغلی: سرپرست برنامه ریزی و کنترل پروژه</w:t>
      </w:r>
    </w:p>
    <w:p w14:paraId="711E5F63" w14:textId="41E5B0C5" w:rsidR="00977AC4" w:rsidRPr="007F6B45" w:rsidRDefault="00977AC4" w:rsidP="00F94BF7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cs="B Nazanin"/>
          <w:b/>
          <w:bCs/>
          <w:sz w:val="22"/>
          <w:szCs w:val="28"/>
        </w:rPr>
      </w:pPr>
      <w:bookmarkStart w:id="5" w:name="_Hlk62027698"/>
      <w:r w:rsidRPr="007F6B45">
        <w:rPr>
          <w:rFonts w:ascii="IRANSans" w:cs="B Nazanin" w:hint="cs"/>
          <w:b/>
          <w:bCs/>
          <w:color w:val="424242"/>
          <w:sz w:val="22"/>
          <w:szCs w:val="20"/>
          <w:rtl/>
        </w:rPr>
        <w:t>کارفرما / شرکت نفت جی</w:t>
      </w:r>
    </w:p>
    <w:bookmarkEnd w:id="5"/>
    <w:p w14:paraId="353E519A" w14:textId="2B9A8394" w:rsidR="00977AC4" w:rsidRPr="007F6B45" w:rsidRDefault="00977AC4" w:rsidP="00F94BF7">
      <w:pPr>
        <w:pStyle w:val="ListParagraph"/>
        <w:numPr>
          <w:ilvl w:val="0"/>
          <w:numId w:val="0"/>
        </w:numPr>
        <w:bidi/>
        <w:spacing w:afterLines="30" w:after="72" w:line="264" w:lineRule="auto"/>
        <w:ind w:left="720"/>
        <w:rPr>
          <w:rFonts w:cs="B Nazanin"/>
          <w:b/>
          <w:bCs/>
          <w:sz w:val="22"/>
          <w:szCs w:val="28"/>
          <w:rtl/>
          <w:lang w:bidi="fa-IR"/>
        </w:rPr>
      </w:pPr>
      <w:r w:rsidRPr="007F6B45">
        <w:rPr>
          <w:rFonts w:ascii="IRANSans" w:cs="B Nazanin" w:hint="cs"/>
          <w:b/>
          <w:bCs/>
          <w:color w:val="424242"/>
          <w:sz w:val="22"/>
          <w:szCs w:val="20"/>
          <w:rtl/>
        </w:rPr>
        <w:t>مشاور: شرکت مهندسی مشاور ستیران</w:t>
      </w:r>
    </w:p>
    <w:p w14:paraId="12A941AB" w14:textId="04FB2419" w:rsidR="00977AC4" w:rsidRPr="007F6B45" w:rsidRDefault="00977AC4" w:rsidP="00F94BF7">
      <w:pPr>
        <w:pStyle w:val="ListParagraph"/>
        <w:numPr>
          <w:ilvl w:val="0"/>
          <w:numId w:val="0"/>
        </w:numPr>
        <w:pBdr>
          <w:bottom w:val="dotted" w:sz="6" w:space="1" w:color="CCCCCC"/>
        </w:pBdr>
        <w:bidi/>
        <w:spacing w:afterLines="70" w:after="168" w:line="264" w:lineRule="auto"/>
        <w:ind w:left="720"/>
        <w:rPr>
          <w:rFonts w:cs="B Nazanin"/>
          <w:b/>
          <w:bCs/>
          <w:color w:val="FF0000"/>
          <w:sz w:val="22"/>
          <w:szCs w:val="28"/>
        </w:rPr>
      </w:pPr>
      <w:r w:rsidRPr="007F6B45">
        <w:rPr>
          <w:rFonts w:ascii="IRANSans" w:cs="B Nazanin" w:hint="cs"/>
          <w:b/>
          <w:bCs/>
          <w:color w:val="424242"/>
          <w:sz w:val="22"/>
          <w:szCs w:val="20"/>
          <w:rtl/>
        </w:rPr>
        <w:t xml:space="preserve">تاریخ: مرداد 1399 </w:t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11330"/>
      </w:tblGrid>
      <w:tr w:rsidR="00F602F3" w:rsidRPr="007F6B45" w14:paraId="56B2FF26" w14:textId="77777777">
        <w:tc>
          <w:tcPr>
            <w:tcW w:w="10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016001B6" w14:textId="77777777" w:rsidR="00F82204" w:rsidRDefault="00F82204" w:rsidP="00CE790B">
            <w:pPr>
              <w:bidi/>
              <w:spacing w:afterLines="30" w:after="72" w:line="264" w:lineRule="auto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</w:p>
          <w:p w14:paraId="420F1183" w14:textId="09AB0809" w:rsidR="00486A42" w:rsidRDefault="0063182D" w:rsidP="00F82204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 ساخت سد و نیروگاه برق آبی به روش EPC .</w:t>
            </w:r>
          </w:p>
          <w:p w14:paraId="748A1E6C" w14:textId="03913D75" w:rsidR="00F602F3" w:rsidRPr="007F6B45" w:rsidRDefault="00486A42" w:rsidP="00486A42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شرکت: </w:t>
            </w:r>
            <w:r w:rsidR="0063182D"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>مشارکت فراب و بلند پایه</w:t>
            </w:r>
          </w:p>
          <w:p w14:paraId="0810C183" w14:textId="5B2E5EAF" w:rsidR="00F82204" w:rsidRPr="00F82204" w:rsidRDefault="00F94BF7" w:rsidP="00F82204">
            <w:pPr>
              <w:bidi/>
              <w:spacing w:afterLines="30" w:after="72" w:line="264" w:lineRule="auto"/>
              <w:ind w:left="720" w:hanging="360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عنوان شغلی: سرپرست برنامه ریزی و کنترل پروژه</w:t>
            </w:r>
          </w:p>
          <w:p w14:paraId="71BE1AD4" w14:textId="56E77217" w:rsidR="00F602F3" w:rsidRDefault="0063182D" w:rsidP="00F82204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424242"/>
                <w:sz w:val="24"/>
                <w:szCs w:val="20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کارفرما / درخواست کننده : وزارت برق عراق</w:t>
            </w:r>
          </w:p>
          <w:p w14:paraId="0A14F521" w14:textId="30F00EE8" w:rsidR="00CA76A8" w:rsidRPr="007F6B45" w:rsidRDefault="00CA76A8" w:rsidP="00CA76A8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مشاور: شرکت </w:t>
            </w:r>
            <w:r>
              <w:rPr>
                <w:rFonts w:ascii="IRANSans" w:cs="B Nazanin"/>
                <w:b/>
                <w:bCs/>
                <w:color w:val="424242"/>
                <w:sz w:val="24"/>
                <w:szCs w:val="20"/>
              </w:rPr>
              <w:t xml:space="preserve">Electro Consult </w:t>
            </w:r>
            <w:r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lang w:bidi="fa-IR"/>
              </w:rPr>
              <w:t xml:space="preserve"> ایتالیا</w:t>
            </w:r>
          </w:p>
          <w:p w14:paraId="25183220" w14:textId="53C4D5F1" w:rsidR="00F602F3" w:rsidRPr="007F6B45" w:rsidRDefault="0063182D" w:rsidP="00CB63D8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  <w:rtl/>
                <w:lang w:bidi="fa-IR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تاریخ : </w:t>
            </w:r>
            <w:r w:rsidR="00CB63D8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خرداد 1397</w:t>
            </w:r>
            <w:r w:rsidR="00AF04CC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lang w:bidi="fa-IR"/>
              </w:rPr>
              <w:t xml:space="preserve"> </w:t>
            </w:r>
            <w:r w:rsidR="00F94BF7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  <w:lang w:bidi="fa-IR"/>
              </w:rPr>
              <w:t>تا خرداد 1399</w:t>
            </w:r>
          </w:p>
          <w:p w14:paraId="2C47B9E3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ساخت دو واحد نیروگاه برق آبی به ظرفیت 40 مگا وات با مشارکت شرکت نصب تجهیزات فراب در منظقه اقلیم کردستان عراق</w:t>
            </w:r>
          </w:p>
        </w:tc>
      </w:tr>
      <w:tr w:rsidR="00F602F3" w:rsidRPr="007F6B45" w14:paraId="5F09251E" w14:textId="77777777">
        <w:tc>
          <w:tcPr>
            <w:tcW w:w="10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63BD2DC7" w14:textId="77777777" w:rsidR="00486A42" w:rsidRDefault="00486A42" w:rsidP="00F82204">
            <w:pPr>
              <w:bidi/>
              <w:spacing w:afterLines="30" w:after="72" w:line="264" w:lineRule="auto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</w:p>
          <w:p w14:paraId="65F314B3" w14:textId="3BB6829A" w:rsidR="00915F03" w:rsidRDefault="0063182D" w:rsidP="00486A42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 تهیه نقشه های ازبیلت از تجهیزات خشکی (Onshore)در میادین نفتی خلیج فارس و بازرسی به روش های غیر مخرب( NDT) در </w:t>
            </w:r>
          </w:p>
          <w:p w14:paraId="2BF32BCC" w14:textId="3DD7B48A" w:rsidR="00F602F3" w:rsidRPr="007F6B45" w:rsidRDefault="0063182D" w:rsidP="007245C7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>شرکت TWI-PERSIA</w:t>
            </w:r>
          </w:p>
          <w:p w14:paraId="750D3DC0" w14:textId="1CDD9C05" w:rsidR="008056D1" w:rsidRPr="007245C7" w:rsidRDefault="00F94BF7" w:rsidP="007245C7">
            <w:pPr>
              <w:bidi/>
              <w:spacing w:afterLines="30" w:after="72" w:line="264" w:lineRule="auto"/>
              <w:ind w:left="720" w:hanging="360"/>
              <w:rPr>
                <w:rFonts w:cs="B Nazanin"/>
                <w:b/>
                <w:bCs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عنوان شغلی: سرپرست برنامه ریزی و کنترل پروژه</w:t>
            </w:r>
          </w:p>
          <w:p w14:paraId="2AE40687" w14:textId="17A6CCD8" w:rsidR="00F602F3" w:rsidRPr="007F6B45" w:rsidRDefault="0063182D" w:rsidP="008056D1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کارفرما / درخواست کننده : شرکت نفت فلات قاره (IOOC)</w:t>
            </w:r>
          </w:p>
          <w:p w14:paraId="08DB4595" w14:textId="77777777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تاریخ : فروردین ۱۳۹۵</w:t>
            </w:r>
            <w:r w:rsidR="00AF04CC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 تا اسفند 1396</w:t>
            </w:r>
          </w:p>
        </w:tc>
      </w:tr>
      <w:tr w:rsidR="00F602F3" w:rsidRPr="007F6B45" w14:paraId="1B7440F1" w14:textId="77777777">
        <w:tc>
          <w:tcPr>
            <w:tcW w:w="10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4E781AD2" w14:textId="75B38EB5" w:rsidR="00486A42" w:rsidRPr="007F6B45" w:rsidRDefault="0063182D" w:rsidP="00486A42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4"/>
                <w:rtl/>
              </w:rPr>
              <w:t xml:space="preserve">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تهیه نقشه های ازبیلت از 180 سکوی دریایی  (Offshore)در میادین نفتی خلیج فارس و بازرسی به روش های غیر مخرب( NDT ) </w:t>
            </w:r>
          </w:p>
          <w:p w14:paraId="1179EC81" w14:textId="77777777" w:rsidR="007245C7" w:rsidRPr="007F6B45" w:rsidRDefault="007245C7" w:rsidP="007245C7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>شرکت TWI-PERSIA</w:t>
            </w:r>
          </w:p>
          <w:p w14:paraId="1CA05D87" w14:textId="53277E14" w:rsidR="00F94BF7" w:rsidRPr="007F6B45" w:rsidRDefault="00F94BF7" w:rsidP="00F94BF7">
            <w:pPr>
              <w:bidi/>
              <w:spacing w:afterLines="30" w:after="72" w:line="264" w:lineRule="auto"/>
              <w:ind w:left="36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عنوان شغلی: سرپرست برنامه ریزی و کنترل پروژه</w:t>
            </w:r>
          </w:p>
          <w:p w14:paraId="7DB7614F" w14:textId="364A8354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کارفرما : شرکت نفت فلات قاره(IOOC)</w:t>
            </w:r>
          </w:p>
          <w:p w14:paraId="7F1D207C" w14:textId="77777777" w:rsidR="00F602F3" w:rsidRPr="007F6B45" w:rsidRDefault="0063182D" w:rsidP="00AF04CC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تاریخ : اسفند </w:t>
            </w:r>
            <w:r w:rsidR="00AF04CC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1393 تا بهمن 1396</w:t>
            </w:r>
          </w:p>
        </w:tc>
      </w:tr>
      <w:tr w:rsidR="00F602F3" w:rsidRPr="007F6B45" w14:paraId="20F015B7" w14:textId="77777777">
        <w:tc>
          <w:tcPr>
            <w:tcW w:w="10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49078134" w14:textId="1251A86C" w:rsidR="00486A42" w:rsidRDefault="0063182D" w:rsidP="00486A42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4"/>
                <w:rtl/>
              </w:rPr>
              <w:t xml:space="preserve">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بازرسی و شرح کار تعمیراتی(MTO) خطوط لوله صادراتی نفت و گاز رو زمینی و زیر زمینی به روش بازرسی غیر مخرب NDT </w:t>
            </w:r>
          </w:p>
          <w:p w14:paraId="55EC15D2" w14:textId="59CA82C4" w:rsidR="00F602F3" w:rsidRPr="007F6B45" w:rsidRDefault="0063182D" w:rsidP="00486A42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>شرکت TWI-PERSIA</w:t>
            </w:r>
          </w:p>
          <w:p w14:paraId="3E781BD3" w14:textId="5DD2D0E4" w:rsidR="00F94BF7" w:rsidRPr="007F6B45" w:rsidRDefault="00F94BF7" w:rsidP="00F94BF7">
            <w:pPr>
              <w:bidi/>
              <w:spacing w:afterLines="30" w:after="72" w:line="264" w:lineRule="auto"/>
              <w:ind w:left="720" w:hanging="36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عنوان شغلی: کارشناس برنامه ریزی و کنترل پروژه</w:t>
            </w:r>
          </w:p>
          <w:p w14:paraId="5D0E02F0" w14:textId="2F3B61D0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کارفرما : شرکت مناطق نفت خیز جنوب</w:t>
            </w:r>
            <w:r w:rsidR="00915F03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 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(NISOC)</w:t>
            </w:r>
          </w:p>
          <w:p w14:paraId="7D938F5E" w14:textId="77777777" w:rsidR="00F602F3" w:rsidRPr="007F6B45" w:rsidRDefault="00AF04CC" w:rsidP="009811D9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تاریخ : بهمن 1389 تا </w:t>
            </w:r>
            <w:r w:rsidR="009811D9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بهمن</w:t>
            </w: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 139</w:t>
            </w:r>
            <w:r w:rsidR="009811D9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3</w:t>
            </w:r>
          </w:p>
        </w:tc>
      </w:tr>
      <w:tr w:rsidR="00F602F3" w:rsidRPr="007F6B45" w14:paraId="25F9F710" w14:textId="77777777">
        <w:tc>
          <w:tcPr>
            <w:tcW w:w="100" w:type="pct"/>
            <w:shd w:val="clear" w:color="auto" w:fill="auto"/>
            <w:tcMar>
              <w:top w:w="0" w:type="dxa"/>
              <w:left w:w="0" w:type="dxa"/>
              <w:right w:w="150" w:type="dxa"/>
            </w:tcMar>
          </w:tcPr>
          <w:p w14:paraId="357DDE08" w14:textId="3E8AB87E" w:rsidR="00F602F3" w:rsidRDefault="0063182D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4"/>
                <w:rtl/>
              </w:rPr>
              <w:t xml:space="preserve"> </w:t>
            </w:r>
            <w:r w:rsidRPr="007F6B45"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 xml:space="preserve">پروژه لرزه نگاری (Seismic) در مناطق تنگه بیجار و تنگه همام در ایلام و کرمانشاه </w:t>
            </w:r>
          </w:p>
          <w:p w14:paraId="6AD49782" w14:textId="756120E3" w:rsidR="00486A42" w:rsidRPr="007F6B45" w:rsidRDefault="00486A42" w:rsidP="00486A42">
            <w:pPr>
              <w:bidi/>
              <w:spacing w:afterLines="30" w:after="72" w:line="264" w:lineRule="auto"/>
              <w:ind w:left="300"/>
              <w:rPr>
                <w:rFonts w:ascii="IRANSans" w:cs="B Nazanin"/>
                <w:b/>
                <w:bCs/>
                <w:color w:val="7030A0"/>
                <w:sz w:val="24"/>
                <w:szCs w:val="24"/>
                <w:rtl/>
              </w:rPr>
            </w:pPr>
            <w:r>
              <w:rPr>
                <w:rFonts w:ascii="IRANSans" w:cs="B Nazanin" w:hint="cs"/>
                <w:b/>
                <w:bCs/>
                <w:color w:val="7030A0"/>
                <w:sz w:val="24"/>
                <w:szCs w:val="24"/>
                <w:rtl/>
              </w:rPr>
              <w:t>شرکت: انرژی دانا</w:t>
            </w:r>
          </w:p>
          <w:p w14:paraId="0C3DA45B" w14:textId="33DEAEE8" w:rsidR="00F94BF7" w:rsidRPr="007F6B45" w:rsidRDefault="00F94BF7" w:rsidP="00F94BF7">
            <w:pPr>
              <w:pStyle w:val="ListParagraph"/>
              <w:numPr>
                <w:ilvl w:val="0"/>
                <w:numId w:val="5"/>
              </w:numPr>
              <w:bidi/>
              <w:spacing w:afterLines="30" w:after="72" w:line="264" w:lineRule="auto"/>
              <w:rPr>
                <w:rFonts w:cs="B Nazanin"/>
                <w:b/>
                <w:bCs/>
                <w:sz w:val="22"/>
                <w:szCs w:val="28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2"/>
                <w:szCs w:val="20"/>
                <w:rtl/>
              </w:rPr>
              <w:t>عنوان شغلی: کارشناس برنامه ریزی و کنترل پروژه</w:t>
            </w:r>
          </w:p>
          <w:p w14:paraId="38BB9680" w14:textId="4D6AA2B8" w:rsidR="00F602F3" w:rsidRPr="007F6B45" w:rsidRDefault="0063182D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کارفرما : شرکت نفت  مناطق مرکزی ایران(ICOFC)</w:t>
            </w:r>
          </w:p>
          <w:p w14:paraId="0F896BD1" w14:textId="77777777" w:rsidR="00F602F3" w:rsidRPr="007F6B45" w:rsidRDefault="0063182D" w:rsidP="009811D9">
            <w:pPr>
              <w:bidi/>
              <w:spacing w:afterLines="30" w:after="72" w:line="264" w:lineRule="auto"/>
              <w:ind w:left="300"/>
              <w:rPr>
                <w:rFonts w:cs="B Nazanin"/>
                <w:b/>
                <w:bCs/>
                <w:sz w:val="24"/>
                <w:szCs w:val="24"/>
              </w:rPr>
            </w:pPr>
            <w:r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>تاریخ : دی ۱۳۸۷</w:t>
            </w:r>
            <w:r w:rsidR="009811D9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 تا </w:t>
            </w:r>
            <w:r w:rsidR="00AF04CC" w:rsidRPr="007F6B45">
              <w:rPr>
                <w:rFonts w:ascii="IRANSans" w:cs="B Nazanin" w:hint="cs"/>
                <w:b/>
                <w:bCs/>
                <w:color w:val="424242"/>
                <w:sz w:val="24"/>
                <w:szCs w:val="20"/>
                <w:rtl/>
              </w:rPr>
              <w:t xml:space="preserve"> بهمن 1389</w:t>
            </w:r>
          </w:p>
        </w:tc>
      </w:tr>
    </w:tbl>
    <w:p w14:paraId="189E2C1B" w14:textId="55A50951" w:rsidR="0063182D" w:rsidRPr="007F6B45" w:rsidRDefault="0063182D" w:rsidP="00882EE7">
      <w:pPr>
        <w:rPr>
          <w:rFonts w:cs="B Nazanin"/>
          <w:b/>
          <w:bCs/>
          <w:sz w:val="24"/>
          <w:szCs w:val="24"/>
        </w:rPr>
      </w:pPr>
      <w:r w:rsidRPr="007F6B45">
        <w:rPr>
          <w:rFonts w:cs="B Nazanin"/>
          <w:b/>
          <w:bCs/>
          <w:sz w:val="24"/>
          <w:szCs w:val="24"/>
        </w:rPr>
        <w:br/>
      </w:r>
    </w:p>
    <w:sectPr w:rsidR="0063182D" w:rsidRPr="007F6B45" w:rsidSect="00951B2F">
      <w:pgSz w:w="11906" w:h="16838" w:code="9"/>
      <w:pgMar w:top="0" w:right="288" w:bottom="0" w:left="288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A641C" w14:textId="77777777" w:rsidR="00380611" w:rsidRDefault="00380611" w:rsidP="00590471">
      <w:r>
        <w:separator/>
      </w:r>
    </w:p>
  </w:endnote>
  <w:endnote w:type="continuationSeparator" w:id="0">
    <w:p w14:paraId="373B1656" w14:textId="77777777" w:rsidR="00380611" w:rsidRDefault="00380611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" w:fontKey="{1B30D039-2758-4E84-BFB8-40295B412446}"/>
    <w:embedBold r:id="rId2" w:fontKey="{BF5B6CA0-71BC-46C9-A3B1-669A4E4F8E72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27E7FED4-51B0-4947-AC51-C11B3AF9D4D3}"/>
    <w:embedBold r:id="rId4" w:fontKey="{6CB6196D-E023-4740-A228-933C5D0BAD02}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  <w:embedRegular r:id="rId5" w:fontKey="{C63CEEEC-D06B-4051-90DE-1701EEEAC847}"/>
    <w:embedBold r:id="rId6" w:fontKey="{C1EEA364-4332-4495-82B2-1993E743E0DD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7" w:fontKey="{3DC31EA8-6330-4273-8814-AC25CF710C4D}"/>
  </w:font>
  <w:font w:name="IRANSans">
    <w:altName w:val="Times New Roman"/>
    <w:charset w:val="00"/>
    <w:family w:val="roman"/>
    <w:pitch w:val="variable"/>
    <w:sig w:usb0="80002063" w:usb1="80002040" w:usb2="00000008" w:usb3="00000000" w:csb0="00000041" w:csb1="00000000"/>
    <w:embedBold r:id="rId8" w:fontKey="{BBD59A65-BBAE-4DFC-A919-D4A14F8DAAC9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Bold r:id="rId9" w:fontKey="{A12CDE45-0459-4C74-8347-C519E198BD4D}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  <w:embedBold r:id="rId10" w:fontKey="{64AABAE6-1D6E-4B20-B864-3C4D9A7FCC4B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98A5A8" w14:textId="77777777" w:rsidR="00380611" w:rsidRDefault="00380611" w:rsidP="00590471">
      <w:r>
        <w:separator/>
      </w:r>
    </w:p>
  </w:footnote>
  <w:footnote w:type="continuationSeparator" w:id="0">
    <w:p w14:paraId="7BB430E2" w14:textId="77777777" w:rsidR="00380611" w:rsidRDefault="00380611" w:rsidP="005904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18pt;height:17.3pt;visibility:visible;mso-wrap-style:square" o:bullet="t">
        <v:imagedata r:id="rId1" o:title=""/>
      </v:shape>
    </w:pict>
  </w:numPicBullet>
  <w:numPicBullet w:numPicBulletId="1">
    <w:pict>
      <v:shape id="_x0000_i1065" type="#_x0000_t75" style="width:18pt;height:18pt;visibility:visible;mso-wrap-style:square" o:bullet="t">
        <v:imagedata r:id="rId2" o:title=""/>
      </v:shape>
    </w:pict>
  </w:numPicBullet>
  <w:abstractNum w:abstractNumId="0" w15:restartNumberingAfterBreak="0">
    <w:nsid w:val="FFFFFF89"/>
    <w:multiLevelType w:val="singleLevel"/>
    <w:tmpl w:val="63E0144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2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B56FC"/>
    <w:multiLevelType w:val="hybridMultilevel"/>
    <w:tmpl w:val="8A4E717C"/>
    <w:lvl w:ilvl="0" w:tplc="FBEC1EE6">
      <w:start w:val="1"/>
      <w:numFmt w:val="bullet"/>
      <w:lvlText w:val=""/>
      <w:lvlPicBulletId w:val="0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B6E2AA60" w:tentative="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C61CCE8C" w:tentative="1">
      <w:start w:val="1"/>
      <w:numFmt w:val="bullet"/>
      <w:lvlText w:val=""/>
      <w:lvlJc w:val="left"/>
      <w:pPr>
        <w:tabs>
          <w:tab w:val="num" w:pos="2070"/>
        </w:tabs>
        <w:ind w:left="2070" w:hanging="360"/>
      </w:pPr>
      <w:rPr>
        <w:rFonts w:ascii="Symbol" w:hAnsi="Symbol" w:hint="default"/>
      </w:rPr>
    </w:lvl>
    <w:lvl w:ilvl="3" w:tplc="5A14079A" w:tentative="1">
      <w:start w:val="1"/>
      <w:numFmt w:val="bullet"/>
      <w:lvlText w:val=""/>
      <w:lvlJc w:val="left"/>
      <w:pPr>
        <w:tabs>
          <w:tab w:val="num" w:pos="2790"/>
        </w:tabs>
        <w:ind w:left="2790" w:hanging="360"/>
      </w:pPr>
      <w:rPr>
        <w:rFonts w:ascii="Symbol" w:hAnsi="Symbol" w:hint="default"/>
      </w:rPr>
    </w:lvl>
    <w:lvl w:ilvl="4" w:tplc="FD3453B0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5" w:tplc="FFB6B870" w:tentative="1">
      <w:start w:val="1"/>
      <w:numFmt w:val="bullet"/>
      <w:lvlText w:val=""/>
      <w:lvlJc w:val="left"/>
      <w:pPr>
        <w:tabs>
          <w:tab w:val="num" w:pos="4230"/>
        </w:tabs>
        <w:ind w:left="4230" w:hanging="360"/>
      </w:pPr>
      <w:rPr>
        <w:rFonts w:ascii="Symbol" w:hAnsi="Symbol" w:hint="default"/>
      </w:rPr>
    </w:lvl>
    <w:lvl w:ilvl="6" w:tplc="4B8EDAB8" w:tentative="1">
      <w:start w:val="1"/>
      <w:numFmt w:val="bullet"/>
      <w:lvlText w:val=""/>
      <w:lvlJc w:val="left"/>
      <w:pPr>
        <w:tabs>
          <w:tab w:val="num" w:pos="4950"/>
        </w:tabs>
        <w:ind w:left="4950" w:hanging="360"/>
      </w:pPr>
      <w:rPr>
        <w:rFonts w:ascii="Symbol" w:hAnsi="Symbol" w:hint="default"/>
      </w:rPr>
    </w:lvl>
    <w:lvl w:ilvl="7" w:tplc="7E38B1AA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8" w:tplc="54106916" w:tentative="1">
      <w:start w:val="1"/>
      <w:numFmt w:val="bullet"/>
      <w:lvlText w:val=""/>
      <w:lvlJc w:val="left"/>
      <w:pPr>
        <w:tabs>
          <w:tab w:val="num" w:pos="6390"/>
        </w:tabs>
        <w:ind w:left="6390" w:hanging="360"/>
      </w:pPr>
      <w:rPr>
        <w:rFonts w:ascii="Symbol" w:hAnsi="Symbol" w:hint="default"/>
      </w:rPr>
    </w:lvl>
  </w:abstractNum>
  <w:abstractNum w:abstractNumId="4" w15:restartNumberingAfterBreak="0">
    <w:nsid w:val="789D693E"/>
    <w:multiLevelType w:val="hybridMultilevel"/>
    <w:tmpl w:val="6F00B926"/>
    <w:lvl w:ilvl="0" w:tplc="98661DD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4AF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30EE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BCCB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94704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0FC1A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C1E1C1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682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77C2FA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801461597">
    <w:abstractNumId w:val="1"/>
  </w:num>
  <w:num w:numId="2" w16cid:durableId="748231840">
    <w:abstractNumId w:val="2"/>
  </w:num>
  <w:num w:numId="3" w16cid:durableId="104157964">
    <w:abstractNumId w:val="0"/>
  </w:num>
  <w:num w:numId="4" w16cid:durableId="208223148">
    <w:abstractNumId w:val="3"/>
  </w:num>
  <w:num w:numId="5" w16cid:durableId="39612584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removePersonalInformation/>
  <w:removeDateAndTime/>
  <w:embedTrueType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F4A"/>
    <w:rsid w:val="00001701"/>
    <w:rsid w:val="00024758"/>
    <w:rsid w:val="00032FB6"/>
    <w:rsid w:val="00046D7D"/>
    <w:rsid w:val="00060042"/>
    <w:rsid w:val="000638FB"/>
    <w:rsid w:val="000645D8"/>
    <w:rsid w:val="0008685D"/>
    <w:rsid w:val="00090860"/>
    <w:rsid w:val="000C617A"/>
    <w:rsid w:val="000E68E9"/>
    <w:rsid w:val="000E6F9B"/>
    <w:rsid w:val="001002E1"/>
    <w:rsid w:val="00107D7A"/>
    <w:rsid w:val="00112FD7"/>
    <w:rsid w:val="0011733D"/>
    <w:rsid w:val="00150ABD"/>
    <w:rsid w:val="001648B5"/>
    <w:rsid w:val="001873A0"/>
    <w:rsid w:val="00192CB6"/>
    <w:rsid w:val="001946FC"/>
    <w:rsid w:val="001A420D"/>
    <w:rsid w:val="001F5AB5"/>
    <w:rsid w:val="00212D45"/>
    <w:rsid w:val="002131E3"/>
    <w:rsid w:val="00217E20"/>
    <w:rsid w:val="00222466"/>
    <w:rsid w:val="00234264"/>
    <w:rsid w:val="00236F90"/>
    <w:rsid w:val="0024753C"/>
    <w:rsid w:val="00254BD3"/>
    <w:rsid w:val="00274A77"/>
    <w:rsid w:val="00276026"/>
    <w:rsid w:val="002B4549"/>
    <w:rsid w:val="002C7FA1"/>
    <w:rsid w:val="002D6A3A"/>
    <w:rsid w:val="002E157B"/>
    <w:rsid w:val="002E6E8D"/>
    <w:rsid w:val="00310F17"/>
    <w:rsid w:val="00322A46"/>
    <w:rsid w:val="00327F42"/>
    <w:rsid w:val="003326CB"/>
    <w:rsid w:val="003353F6"/>
    <w:rsid w:val="003375BF"/>
    <w:rsid w:val="00353B60"/>
    <w:rsid w:val="00353F4A"/>
    <w:rsid w:val="00355612"/>
    <w:rsid w:val="003675F3"/>
    <w:rsid w:val="00376291"/>
    <w:rsid w:val="003762CA"/>
    <w:rsid w:val="00380611"/>
    <w:rsid w:val="00380FD1"/>
    <w:rsid w:val="00383D02"/>
    <w:rsid w:val="0038449B"/>
    <w:rsid w:val="00385DE7"/>
    <w:rsid w:val="00397815"/>
    <w:rsid w:val="003D1205"/>
    <w:rsid w:val="003D1B71"/>
    <w:rsid w:val="003D3261"/>
    <w:rsid w:val="003D3CAF"/>
    <w:rsid w:val="003E37CB"/>
    <w:rsid w:val="003E6A71"/>
    <w:rsid w:val="00435FF2"/>
    <w:rsid w:val="00437449"/>
    <w:rsid w:val="004421CB"/>
    <w:rsid w:val="00445C45"/>
    <w:rsid w:val="004555B1"/>
    <w:rsid w:val="0046076B"/>
    <w:rsid w:val="004628AE"/>
    <w:rsid w:val="004644F1"/>
    <w:rsid w:val="0048023E"/>
    <w:rsid w:val="00486A42"/>
    <w:rsid w:val="00491FA0"/>
    <w:rsid w:val="004924AB"/>
    <w:rsid w:val="004D1B42"/>
    <w:rsid w:val="004D79BD"/>
    <w:rsid w:val="004E158A"/>
    <w:rsid w:val="00500BDD"/>
    <w:rsid w:val="00525BE2"/>
    <w:rsid w:val="00547A1A"/>
    <w:rsid w:val="00565C77"/>
    <w:rsid w:val="0056708E"/>
    <w:rsid w:val="005801E5"/>
    <w:rsid w:val="00590471"/>
    <w:rsid w:val="005A23C7"/>
    <w:rsid w:val="005D01FA"/>
    <w:rsid w:val="005D7D2E"/>
    <w:rsid w:val="005E4571"/>
    <w:rsid w:val="006044DB"/>
    <w:rsid w:val="0063182D"/>
    <w:rsid w:val="00653E17"/>
    <w:rsid w:val="006674E5"/>
    <w:rsid w:val="006A08E8"/>
    <w:rsid w:val="006C0DC7"/>
    <w:rsid w:val="006C25F8"/>
    <w:rsid w:val="006D79A8"/>
    <w:rsid w:val="006E10E3"/>
    <w:rsid w:val="006E412F"/>
    <w:rsid w:val="007022C6"/>
    <w:rsid w:val="00720233"/>
    <w:rsid w:val="0072353B"/>
    <w:rsid w:val="007245C7"/>
    <w:rsid w:val="007575B6"/>
    <w:rsid w:val="007625F8"/>
    <w:rsid w:val="007879CD"/>
    <w:rsid w:val="00794C19"/>
    <w:rsid w:val="007B1F36"/>
    <w:rsid w:val="007B3C81"/>
    <w:rsid w:val="007D67CA"/>
    <w:rsid w:val="007E668F"/>
    <w:rsid w:val="007F5B63"/>
    <w:rsid w:val="007F6B45"/>
    <w:rsid w:val="0080167F"/>
    <w:rsid w:val="00803A0A"/>
    <w:rsid w:val="008056D1"/>
    <w:rsid w:val="00834221"/>
    <w:rsid w:val="00835C88"/>
    <w:rsid w:val="00846CB9"/>
    <w:rsid w:val="008566AA"/>
    <w:rsid w:val="00882EE7"/>
    <w:rsid w:val="00883348"/>
    <w:rsid w:val="008A1E6E"/>
    <w:rsid w:val="008C024F"/>
    <w:rsid w:val="008C2CFC"/>
    <w:rsid w:val="008C41C9"/>
    <w:rsid w:val="008C42A1"/>
    <w:rsid w:val="008F0780"/>
    <w:rsid w:val="00912DC8"/>
    <w:rsid w:val="00915F03"/>
    <w:rsid w:val="009352E3"/>
    <w:rsid w:val="009475DC"/>
    <w:rsid w:val="00951B2F"/>
    <w:rsid w:val="00960945"/>
    <w:rsid w:val="00967B93"/>
    <w:rsid w:val="00972099"/>
    <w:rsid w:val="00972A75"/>
    <w:rsid w:val="00977AC4"/>
    <w:rsid w:val="009811D9"/>
    <w:rsid w:val="00983C85"/>
    <w:rsid w:val="00995A0A"/>
    <w:rsid w:val="009D090F"/>
    <w:rsid w:val="00A14F39"/>
    <w:rsid w:val="00A31464"/>
    <w:rsid w:val="00A31B16"/>
    <w:rsid w:val="00A33613"/>
    <w:rsid w:val="00A33BBC"/>
    <w:rsid w:val="00A46B82"/>
    <w:rsid w:val="00A47A8D"/>
    <w:rsid w:val="00A54F40"/>
    <w:rsid w:val="00A669AD"/>
    <w:rsid w:val="00A70FF2"/>
    <w:rsid w:val="00A91025"/>
    <w:rsid w:val="00AB5875"/>
    <w:rsid w:val="00AC6C7E"/>
    <w:rsid w:val="00AD1F7D"/>
    <w:rsid w:val="00AF04CC"/>
    <w:rsid w:val="00AF09F8"/>
    <w:rsid w:val="00B23F65"/>
    <w:rsid w:val="00B4158A"/>
    <w:rsid w:val="00B6466C"/>
    <w:rsid w:val="00BB1B5D"/>
    <w:rsid w:val="00BC22C7"/>
    <w:rsid w:val="00BC5596"/>
    <w:rsid w:val="00BD195A"/>
    <w:rsid w:val="00BD4560"/>
    <w:rsid w:val="00BF2D5A"/>
    <w:rsid w:val="00C07240"/>
    <w:rsid w:val="00C14078"/>
    <w:rsid w:val="00C20FD3"/>
    <w:rsid w:val="00C249F0"/>
    <w:rsid w:val="00C65E39"/>
    <w:rsid w:val="00C7161C"/>
    <w:rsid w:val="00C92865"/>
    <w:rsid w:val="00CA76A8"/>
    <w:rsid w:val="00CB63D8"/>
    <w:rsid w:val="00CD4E65"/>
    <w:rsid w:val="00CE1E3D"/>
    <w:rsid w:val="00CE790B"/>
    <w:rsid w:val="00D03DD4"/>
    <w:rsid w:val="00D053FA"/>
    <w:rsid w:val="00D102F2"/>
    <w:rsid w:val="00D50B77"/>
    <w:rsid w:val="00D8452B"/>
    <w:rsid w:val="00D912CF"/>
    <w:rsid w:val="00DB4F38"/>
    <w:rsid w:val="00DC17F4"/>
    <w:rsid w:val="00DC325A"/>
    <w:rsid w:val="00DC3F0A"/>
    <w:rsid w:val="00DD0282"/>
    <w:rsid w:val="00DE1E1D"/>
    <w:rsid w:val="00E01FD5"/>
    <w:rsid w:val="00E26AED"/>
    <w:rsid w:val="00E3708A"/>
    <w:rsid w:val="00E52EED"/>
    <w:rsid w:val="00E73AB8"/>
    <w:rsid w:val="00E74A65"/>
    <w:rsid w:val="00E90A60"/>
    <w:rsid w:val="00E9603D"/>
    <w:rsid w:val="00EB1834"/>
    <w:rsid w:val="00EC02EB"/>
    <w:rsid w:val="00ED47F7"/>
    <w:rsid w:val="00ED5EBB"/>
    <w:rsid w:val="00EE7E09"/>
    <w:rsid w:val="00EF3E8F"/>
    <w:rsid w:val="00F0223C"/>
    <w:rsid w:val="00F122C9"/>
    <w:rsid w:val="00F21E57"/>
    <w:rsid w:val="00F3235D"/>
    <w:rsid w:val="00F32393"/>
    <w:rsid w:val="00F42B38"/>
    <w:rsid w:val="00F50C04"/>
    <w:rsid w:val="00F51C4D"/>
    <w:rsid w:val="00F602F3"/>
    <w:rsid w:val="00F63809"/>
    <w:rsid w:val="00F6641C"/>
    <w:rsid w:val="00F673C0"/>
    <w:rsid w:val="00F82204"/>
    <w:rsid w:val="00F878BD"/>
    <w:rsid w:val="00F94BF7"/>
    <w:rsid w:val="00FB1636"/>
    <w:rsid w:val="00FC0A99"/>
    <w:rsid w:val="00FC0EB3"/>
    <w:rsid w:val="00FD1199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998E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024758"/>
    <w:pPr>
      <w:widowControl w:val="0"/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310F17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olor w:val="2C567A" w:themeColor="accent1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rsid w:val="00AC6C7E"/>
    <w:pPr>
      <w:kinsoku w:val="0"/>
      <w:overflowPunct w:val="0"/>
      <w:spacing w:before="360" w:after="120"/>
      <w:outlineLvl w:val="1"/>
    </w:pPr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310F17"/>
    <w:rPr>
      <w:rFonts w:asciiTheme="majorHAnsi" w:hAnsiTheme="majorHAnsi" w:cs="Georgia"/>
      <w:b/>
      <w:bCs/>
      <w:color w:val="2C567A" w:themeColor="accent1"/>
      <w:sz w:val="28"/>
    </w:rPr>
  </w:style>
  <w:style w:type="paragraph" w:styleId="ListParagraph">
    <w:name w:val="List Paragraph"/>
    <w:basedOn w:val="BodyText"/>
    <w:uiPriority w:val="1"/>
    <w:qFormat/>
    <w:rsid w:val="00F0223C"/>
    <w:pPr>
      <w:numPr>
        <w:numId w:val="2"/>
      </w:numPr>
      <w:spacing w:after="120"/>
    </w:pPr>
    <w:rPr>
      <w:szCs w:val="24"/>
    </w:rPr>
  </w:style>
  <w:style w:type="paragraph" w:customStyle="1" w:styleId="TableParagraph">
    <w:name w:val="Table Paragraph"/>
    <w:basedOn w:val="Normal"/>
    <w:uiPriority w:val="1"/>
    <w:semiHidden/>
    <w:rPr>
      <w:rFonts w:ascii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E7E09"/>
    <w:rPr>
      <w:rFonts w:ascii="Georgia" w:hAnsi="Georgia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5904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7E09"/>
    <w:rPr>
      <w:rFonts w:ascii="Georgia" w:hAnsi="Georgia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BodyText"/>
    <w:next w:val="Normal"/>
    <w:link w:val="TitleChar"/>
    <w:uiPriority w:val="10"/>
    <w:qFormat/>
    <w:rsid w:val="00310F17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Theme="majorHAnsi" w:hAnsiTheme="majorHAnsi"/>
      <w:b/>
      <w:bCs/>
      <w:color w:val="2C567A" w:themeColor="accent1"/>
      <w:sz w:val="48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310F17"/>
    <w:rPr>
      <w:rFonts w:asciiTheme="majorHAnsi" w:hAnsiTheme="majorHAnsi" w:cs="Georgia"/>
      <w:b/>
      <w:bCs/>
      <w:color w:val="2C567A" w:themeColor="accent1"/>
      <w:sz w:val="48"/>
      <w:szCs w:val="42"/>
    </w:rPr>
  </w:style>
  <w:style w:type="paragraph" w:customStyle="1" w:styleId="Information">
    <w:name w:val="Information"/>
    <w:basedOn w:val="BodyText"/>
    <w:uiPriority w:val="1"/>
    <w:qFormat/>
    <w:rsid w:val="00380FD1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Dates">
    <w:name w:val="Dates"/>
    <w:basedOn w:val="BodyText"/>
    <w:qFormat/>
    <w:rsid w:val="00F0223C"/>
    <w:pPr>
      <w:kinsoku w:val="0"/>
      <w:overflowPunct w:val="0"/>
    </w:pPr>
    <w:rPr>
      <w:b/>
      <w:color w:val="000000" w:themeColor="text1"/>
      <w:sz w:val="18"/>
    </w:r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666666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paragraph" w:styleId="Date">
    <w:name w:val="Date"/>
    <w:basedOn w:val="Normal"/>
    <w:next w:val="Normal"/>
    <w:link w:val="DateChar"/>
    <w:uiPriority w:val="99"/>
    <w:rsid w:val="00222466"/>
    <w:pPr>
      <w:spacing w:line="480" w:lineRule="auto"/>
    </w:pPr>
  </w:style>
  <w:style w:type="character" w:customStyle="1" w:styleId="DateChar">
    <w:name w:val="Date Char"/>
    <w:basedOn w:val="DefaultParagraphFont"/>
    <w:link w:val="Date"/>
    <w:uiPriority w:val="99"/>
    <w:rsid w:val="00222466"/>
    <w:rPr>
      <w:rFonts w:asciiTheme="minorHAnsi" w:hAnsiTheme="minorHAnsi" w:cs="Georgia"/>
      <w:sz w:val="22"/>
      <w:szCs w:val="22"/>
    </w:rPr>
  </w:style>
  <w:style w:type="paragraph" w:styleId="NoSpacing">
    <w:name w:val="No Spacing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AC6C7E"/>
    <w:rPr>
      <w:rFonts w:asciiTheme="majorHAnsi" w:hAnsiTheme="majorHAnsi" w:cs="Georgia"/>
      <w:b/>
      <w:bCs/>
      <w:color w:val="0072C7" w:themeColor="accent2"/>
      <w:sz w:val="24"/>
      <w:szCs w:val="20"/>
      <w:u w:val="single"/>
    </w:rPr>
  </w:style>
  <w:style w:type="paragraph" w:customStyle="1" w:styleId="Experience">
    <w:name w:val="Experience"/>
    <w:basedOn w:val="Normal"/>
    <w:qFormat/>
    <w:rsid w:val="00AC6C7E"/>
    <w:pPr>
      <w:widowControl/>
      <w:autoSpaceDE/>
      <w:autoSpaceDN/>
      <w:adjustRightInd/>
      <w:spacing w:after="200"/>
    </w:pPr>
    <w:rPr>
      <w:rFonts w:eastAsiaTheme="minorHAnsi" w:cstheme="minorBidi"/>
      <w:szCs w:val="24"/>
    </w:rPr>
  </w:style>
  <w:style w:type="paragraph" w:styleId="ListBullet">
    <w:name w:val="List Bullet"/>
    <w:basedOn w:val="Normal"/>
    <w:uiPriority w:val="99"/>
    <w:rsid w:val="00AC6C7E"/>
    <w:pPr>
      <w:numPr>
        <w:numId w:val="3"/>
      </w:numPr>
      <w:contextualSpacing/>
    </w:pPr>
    <w:rPr>
      <w:rFonts w:cs="Georgia"/>
    </w:rPr>
  </w:style>
  <w:style w:type="paragraph" w:customStyle="1" w:styleId="SchoolName">
    <w:name w:val="School Name"/>
    <w:basedOn w:val="Normal"/>
    <w:uiPriority w:val="1"/>
    <w:rsid w:val="00353B60"/>
    <w:rPr>
      <w:rFonts w:cs="Calibri"/>
      <w:b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2D4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D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3" Type="http://schemas.openxmlformats.org/officeDocument/2006/relationships/customXml" Target="../customXml/item3.xml"/><Relationship Id="rId21" Type="http://schemas.openxmlformats.org/officeDocument/2006/relationships/image" Target="media/image13.jpg"/><Relationship Id="rId7" Type="http://schemas.openxmlformats.org/officeDocument/2006/relationships/settings" Target="setting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5" Type="http://schemas.openxmlformats.org/officeDocument/2006/relationships/image" Target="media/image7.jp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11.jp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jpg"/><Relationship Id="rId22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hammad\AppData\Roaming\Microsoft\Templates\Blue%20spheres%20resume.dotx" TargetMode="External"/></Relationship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1C62289-E192-4D26-9909-6DA7E537F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spheres resume</Template>
  <TotalTime>0</TotalTime>
  <Pages>1</Pages>
  <Words>1080</Words>
  <Characters>6157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2022-04-27T15:04:00Z</dcterms:created>
  <dcterms:modified xsi:type="dcterms:W3CDTF">2023-09-10T06:50:00Z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